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3B918" w14:textId="77777777" w:rsidR="00A16224" w:rsidRDefault="00A16224" w:rsidP="00FA7580">
      <w:pPr>
        <w:pStyle w:val="Titolazione"/>
        <w:ind w:left="0" w:right="849"/>
        <w:sectPr w:rsidR="00A16224" w:rsidSect="00A1622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2637" w:right="567" w:bottom="1134" w:left="567" w:header="567" w:footer="567" w:gutter="0"/>
          <w:pgNumType w:start="1"/>
          <w:cols w:space="708"/>
          <w:titlePg/>
          <w:docGrid w:linePitch="360"/>
        </w:sectPr>
      </w:pPr>
    </w:p>
    <w:tbl>
      <w:tblPr>
        <w:tblStyle w:val="Grigliatabella"/>
        <w:tblW w:w="10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3"/>
      </w:tblGrid>
      <w:tr w:rsidR="00A16224" w:rsidRPr="00C33B64" w14:paraId="05934BFE" w14:textId="77777777" w:rsidTr="00FA7580">
        <w:trPr>
          <w:trHeight w:val="568"/>
        </w:trPr>
        <w:tc>
          <w:tcPr>
            <w:tcW w:w="10353" w:type="dxa"/>
          </w:tcPr>
          <w:p w14:paraId="4090943A" w14:textId="77777777" w:rsidR="00A16224" w:rsidRPr="00672C48" w:rsidRDefault="00A16224" w:rsidP="00FA7580">
            <w:pPr>
              <w:pStyle w:val="Intestazione"/>
              <w:tabs>
                <w:tab w:val="clear" w:pos="9638"/>
                <w:tab w:val="right" w:pos="9781"/>
              </w:tabs>
              <w:spacing w:line="320" w:lineRule="exact"/>
              <w:ind w:left="-107" w:right="566"/>
              <w:jc w:val="both"/>
              <w:rPr>
                <w:rFonts w:ascii="Titillium Web" w:hAnsi="Titillium Web"/>
                <w:b/>
                <w:bCs/>
                <w:color w:val="00368F"/>
              </w:rPr>
            </w:pPr>
            <w:r w:rsidRPr="00FC4018">
              <w:rPr>
                <w:rFonts w:ascii="Titillium Web" w:hAnsi="Titillium Web"/>
                <w:b/>
                <w:bCs/>
                <w:color w:val="00368F"/>
              </w:rPr>
              <w:t xml:space="preserve">Direzione </w:t>
            </w:r>
          </w:p>
        </w:tc>
      </w:tr>
    </w:tbl>
    <w:p w14:paraId="5D2A0B80" w14:textId="77777777" w:rsidR="00374E46" w:rsidRPr="00FA3FDE" w:rsidRDefault="00374E46" w:rsidP="00374E46">
      <w:pPr>
        <w:ind w:left="3615" w:right="362" w:firstLine="354"/>
        <w:rPr>
          <w:rFonts w:ascii="Titillium Web" w:hAnsi="Titillium Web"/>
          <w:b/>
          <w:bCs/>
        </w:rPr>
      </w:pPr>
      <w:r w:rsidRPr="00FA3FDE">
        <w:rPr>
          <w:rFonts w:ascii="Titillium Web" w:hAnsi="Titillium Web"/>
          <w:b/>
          <w:bCs/>
        </w:rPr>
        <w:t xml:space="preserve">Alla Direzione regionale INPS LOMBARDIA </w:t>
      </w:r>
    </w:p>
    <w:p w14:paraId="31081A26" w14:textId="77777777" w:rsidR="00374E46" w:rsidRPr="00FA3FDE" w:rsidRDefault="00374E46" w:rsidP="00374E46">
      <w:pPr>
        <w:spacing w:after="92" w:line="258" w:lineRule="auto"/>
        <w:ind w:left="3969"/>
        <w:rPr>
          <w:rFonts w:ascii="Titillium Web" w:hAnsi="Titillium Web"/>
          <w:b/>
          <w:bCs/>
          <w:u w:val="single"/>
        </w:rPr>
      </w:pPr>
      <w:r w:rsidRPr="00FA3FDE">
        <w:rPr>
          <w:rFonts w:ascii="Titillium Web" w:hAnsi="Titillium Web"/>
          <w:b/>
          <w:bCs/>
        </w:rPr>
        <w:t xml:space="preserve">PEC: </w:t>
      </w:r>
      <w:r w:rsidRPr="00FA3FDE">
        <w:rPr>
          <w:rFonts w:ascii="Titillium Web" w:hAnsi="Titillium Web"/>
          <w:b/>
          <w:bCs/>
          <w:u w:val="single"/>
        </w:rPr>
        <w:t xml:space="preserve">direzione.regionale.lombardia@postacert.inps.gov.it </w:t>
      </w:r>
    </w:p>
    <w:p w14:paraId="1EDFE5D2" w14:textId="77777777" w:rsidR="00374E46" w:rsidRPr="00FA3FDE" w:rsidRDefault="00374E46" w:rsidP="00374E46">
      <w:pPr>
        <w:spacing w:line="259" w:lineRule="auto"/>
        <w:ind w:left="1128" w:firstLine="142"/>
        <w:rPr>
          <w:rFonts w:ascii="Titillium Web" w:hAnsi="Titillium Web"/>
          <w:b/>
          <w:bCs/>
        </w:rPr>
      </w:pPr>
      <w:r w:rsidRPr="00FA3FDE">
        <w:rPr>
          <w:rFonts w:ascii="Titillium Web" w:hAnsi="Titillium Web"/>
          <w:b/>
          <w:bCs/>
        </w:rPr>
        <w:t xml:space="preserve"> </w:t>
      </w:r>
    </w:p>
    <w:p w14:paraId="7CA6392B" w14:textId="0AEAF69B" w:rsidR="00BB76A9" w:rsidRPr="00D80BC6" w:rsidRDefault="00374E46" w:rsidP="00BB76A9">
      <w:pPr>
        <w:tabs>
          <w:tab w:val="left" w:pos="9214"/>
        </w:tabs>
        <w:spacing w:after="160" w:line="276" w:lineRule="auto"/>
        <w:ind w:right="424"/>
        <w:jc w:val="both"/>
        <w:rPr>
          <w:rFonts w:ascii="Titillium Web" w:hAnsi="Titillium Web"/>
          <w:b/>
          <w:bCs/>
          <w:color w:val="auto"/>
        </w:rPr>
      </w:pPr>
      <w:r w:rsidRPr="00FA3FDE">
        <w:rPr>
          <w:rFonts w:ascii="Titillium Web" w:hAnsi="Titillium Web"/>
          <w:b/>
          <w:bCs/>
        </w:rPr>
        <w:t>DOMANDA DI PARTECIPAZIONE ALLA SELEZIONE PUBBLICA PER IL REPERIMENTO DI N.</w:t>
      </w:r>
      <w:r w:rsidR="00CB4BD4">
        <w:rPr>
          <w:rFonts w:ascii="Titillium Web" w:hAnsi="Titillium Web"/>
          <w:b/>
          <w:bCs/>
        </w:rPr>
        <w:t xml:space="preserve"> </w:t>
      </w:r>
      <w:r w:rsidR="001871FB">
        <w:rPr>
          <w:rFonts w:ascii="Titillium Web" w:hAnsi="Titillium Web"/>
          <w:b/>
          <w:bCs/>
        </w:rPr>
        <w:t>44</w:t>
      </w:r>
      <w:r w:rsidR="00CB4BD4">
        <w:rPr>
          <w:rFonts w:ascii="Titillium Web" w:hAnsi="Titillium Web"/>
          <w:b/>
          <w:bCs/>
        </w:rPr>
        <w:t xml:space="preserve">   </w:t>
      </w:r>
      <w:r w:rsidR="00BB76A9">
        <w:rPr>
          <w:rFonts w:ascii="Titillium Web" w:hAnsi="Titillium Web"/>
          <w:b/>
          <w:bCs/>
        </w:rPr>
        <w:t xml:space="preserve"> </w:t>
      </w:r>
      <w:r w:rsidRPr="00FA3FDE">
        <w:rPr>
          <w:rFonts w:ascii="Titillium Web" w:hAnsi="Titillium Web"/>
          <w:b/>
          <w:bCs/>
        </w:rPr>
        <w:t>MEDICI FISCALI, AI QUALI CONFERIRE INCARICHI TEMPORANEI CON CONTRATTO DI LAVORO AUTONOMO, PER LO SVOLGIMENTO DELLE FUNZIONI DI ACCERTAMENTO MEDICO LEGALE SUI LAVORATORI PUBBLICI E PRIVATI ASSENTI PER MALATTIA</w:t>
      </w:r>
      <w:r w:rsidR="00CB4BD4">
        <w:rPr>
          <w:rFonts w:ascii="Titillium Web" w:hAnsi="Titillium Web"/>
          <w:b/>
          <w:bCs/>
        </w:rPr>
        <w:t xml:space="preserve"> </w:t>
      </w:r>
      <w:r w:rsidR="00BB76A9" w:rsidRPr="00D80BC6">
        <w:rPr>
          <w:rFonts w:ascii="Titillium Web" w:hAnsi="Titillium Web"/>
          <w:b/>
          <w:bCs/>
          <w:color w:val="auto"/>
        </w:rPr>
        <w:t>AFFIDATE ALL’INPS</w:t>
      </w:r>
      <w:r w:rsidR="00CB4BD4">
        <w:rPr>
          <w:rFonts w:ascii="Titillium Web" w:hAnsi="Titillium Web"/>
          <w:b/>
          <w:bCs/>
          <w:color w:val="auto"/>
        </w:rPr>
        <w:t xml:space="preserve"> </w:t>
      </w:r>
      <w:r w:rsidR="00BB76A9">
        <w:rPr>
          <w:rFonts w:ascii="Titillium Web" w:hAnsi="Titillium Web"/>
          <w:b/>
          <w:bCs/>
          <w:color w:val="auto"/>
        </w:rPr>
        <w:t>PRESSO L</w:t>
      </w:r>
      <w:r w:rsidR="00CB4BD4">
        <w:rPr>
          <w:rFonts w:ascii="Titillium Web" w:hAnsi="Titillium Web"/>
          <w:b/>
          <w:bCs/>
          <w:color w:val="auto"/>
        </w:rPr>
        <w:t>E</w:t>
      </w:r>
      <w:r w:rsidR="00BB76A9">
        <w:rPr>
          <w:rFonts w:ascii="Titillium Web" w:hAnsi="Titillium Web"/>
          <w:b/>
          <w:bCs/>
          <w:color w:val="auto"/>
        </w:rPr>
        <w:t xml:space="preserve"> DIREZION</w:t>
      </w:r>
      <w:r w:rsidR="00CB4BD4">
        <w:rPr>
          <w:rFonts w:ascii="Titillium Web" w:hAnsi="Titillium Web"/>
          <w:b/>
          <w:bCs/>
          <w:color w:val="auto"/>
        </w:rPr>
        <w:t>I</w:t>
      </w:r>
      <w:r w:rsidR="00BB76A9">
        <w:rPr>
          <w:rFonts w:ascii="Titillium Web" w:hAnsi="Titillium Web"/>
          <w:b/>
          <w:bCs/>
          <w:color w:val="auto"/>
        </w:rPr>
        <w:t xml:space="preserve"> PROVINCIAL</w:t>
      </w:r>
      <w:r w:rsidR="00CB4BD4">
        <w:rPr>
          <w:rFonts w:ascii="Titillium Web" w:hAnsi="Titillium Web"/>
          <w:b/>
          <w:bCs/>
          <w:color w:val="auto"/>
        </w:rPr>
        <w:t>I</w:t>
      </w:r>
      <w:r w:rsidR="00BB76A9">
        <w:rPr>
          <w:rFonts w:ascii="Titillium Web" w:hAnsi="Titillium Web"/>
          <w:b/>
          <w:bCs/>
          <w:color w:val="auto"/>
        </w:rPr>
        <w:t xml:space="preserve"> D</w:t>
      </w:r>
      <w:r w:rsidR="00CB4BD4">
        <w:rPr>
          <w:rFonts w:ascii="Titillium Web" w:hAnsi="Titillium Web"/>
          <w:b/>
          <w:bCs/>
          <w:color w:val="auto"/>
        </w:rPr>
        <w:t>ELLA LOMBARDIA</w:t>
      </w:r>
    </w:p>
    <w:p w14:paraId="37943E37" w14:textId="0FEC1F2F" w:rsidR="00374E46" w:rsidRDefault="00374E46" w:rsidP="00BB76A9">
      <w:pPr>
        <w:spacing w:line="240" w:lineRule="auto"/>
        <w:ind w:right="424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 </w:t>
      </w:r>
    </w:p>
    <w:p w14:paraId="69480005" w14:textId="77777777" w:rsidR="00374E46" w:rsidRPr="00727800" w:rsidRDefault="00374E46" w:rsidP="00A40956">
      <w:pPr>
        <w:spacing w:line="360" w:lineRule="auto"/>
        <w:ind w:right="282"/>
        <w:rPr>
          <w:rFonts w:ascii="Titillium Web" w:hAnsi="Titillium Web"/>
        </w:rPr>
      </w:pPr>
      <w:r w:rsidRPr="00727800">
        <w:rPr>
          <w:rFonts w:ascii="Titillium Web" w:hAnsi="Titillium Web"/>
        </w:rPr>
        <w:t>Il/la sottoscritto/a ______________________________________________________ nato/</w:t>
      </w:r>
      <w:proofErr w:type="gramStart"/>
      <w:r w:rsidRPr="00727800">
        <w:rPr>
          <w:rFonts w:ascii="Titillium Web" w:hAnsi="Titillium Web"/>
        </w:rPr>
        <w:t xml:space="preserve">a  </w:t>
      </w:r>
      <w:proofErr w:type="spellStart"/>
      <w:r w:rsidRPr="00727800">
        <w:rPr>
          <w:rFonts w:ascii="Titillium Web" w:hAnsi="Titillium Web"/>
        </w:rPr>
        <w:t>a</w:t>
      </w:r>
      <w:proofErr w:type="spellEnd"/>
      <w:proofErr w:type="gramEnd"/>
      <w:r>
        <w:rPr>
          <w:rFonts w:ascii="Titillium Web" w:hAnsi="Titillium Web"/>
        </w:rPr>
        <w:t xml:space="preserve"> </w:t>
      </w:r>
      <w:r w:rsidRPr="00727800">
        <w:rPr>
          <w:rFonts w:ascii="Titillium Web" w:hAnsi="Titillium Web"/>
        </w:rPr>
        <w:t>__________________________________</w:t>
      </w:r>
      <w:r>
        <w:rPr>
          <w:rFonts w:ascii="Titillium Web" w:hAnsi="Titillium Web"/>
        </w:rPr>
        <w:t xml:space="preserve"> </w:t>
      </w:r>
      <w:r w:rsidRPr="00727800">
        <w:rPr>
          <w:rFonts w:ascii="Titillium Web" w:hAnsi="Titillium Web"/>
        </w:rPr>
        <w:t>(prov. ____) il ____</w:t>
      </w:r>
      <w:r>
        <w:rPr>
          <w:rFonts w:ascii="Titillium Web" w:hAnsi="Titillium Web"/>
        </w:rPr>
        <w:t>/</w:t>
      </w:r>
      <w:r w:rsidRPr="00727800">
        <w:rPr>
          <w:rFonts w:ascii="Titillium Web" w:hAnsi="Titillium Web"/>
        </w:rPr>
        <w:t>__</w:t>
      </w:r>
      <w:r>
        <w:rPr>
          <w:rFonts w:ascii="Titillium Web" w:hAnsi="Titillium Web"/>
        </w:rPr>
        <w:t>_</w:t>
      </w:r>
      <w:r w:rsidRPr="00727800">
        <w:rPr>
          <w:rFonts w:ascii="Titillium Web" w:hAnsi="Titillium Web"/>
        </w:rPr>
        <w:t>_</w:t>
      </w:r>
      <w:r>
        <w:rPr>
          <w:rFonts w:ascii="Titillium Web" w:hAnsi="Titillium Web"/>
        </w:rPr>
        <w:t>/</w:t>
      </w:r>
      <w:r w:rsidRPr="00727800">
        <w:rPr>
          <w:rFonts w:ascii="Titillium Web" w:hAnsi="Titillium Web"/>
        </w:rPr>
        <w:t>___</w:t>
      </w:r>
      <w:r>
        <w:rPr>
          <w:rFonts w:ascii="Titillium Web" w:hAnsi="Titillium Web"/>
        </w:rPr>
        <w:t>_</w:t>
      </w:r>
      <w:r w:rsidRPr="00727800">
        <w:rPr>
          <w:rFonts w:ascii="Titillium Web" w:hAnsi="Titillium Web"/>
        </w:rPr>
        <w:t xml:space="preserve">__, </w:t>
      </w:r>
    </w:p>
    <w:p w14:paraId="0A35B9CE" w14:textId="704592F6" w:rsidR="00374E46" w:rsidRDefault="00374E46" w:rsidP="00A40956">
      <w:pPr>
        <w:spacing w:after="21" w:line="360" w:lineRule="auto"/>
        <w:ind w:right="282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codice fiscale </w:t>
      </w:r>
      <w:r>
        <w:rPr>
          <w:rFonts w:ascii="Titillium Web" w:hAnsi="Titillium Web"/>
        </w:rPr>
        <w:t xml:space="preserve">______________________, </w:t>
      </w:r>
      <w:r w:rsidRPr="00727800">
        <w:rPr>
          <w:rFonts w:ascii="Titillium Web" w:hAnsi="Titillium Web"/>
        </w:rPr>
        <w:t xml:space="preserve">residente </w:t>
      </w:r>
      <w:r w:rsidR="00937757" w:rsidRPr="00727800">
        <w:rPr>
          <w:rFonts w:ascii="Titillium Web" w:hAnsi="Titillium Web"/>
        </w:rPr>
        <w:t xml:space="preserve">in </w:t>
      </w:r>
      <w:r w:rsidR="00937757">
        <w:rPr>
          <w:rFonts w:ascii="Titillium Web" w:hAnsi="Titillium Web"/>
        </w:rPr>
        <w:t>_</w:t>
      </w:r>
      <w:r>
        <w:rPr>
          <w:rFonts w:ascii="Titillium Web" w:hAnsi="Titillium Web"/>
        </w:rPr>
        <w:t>_</w:t>
      </w:r>
      <w:r w:rsidRPr="00727800">
        <w:rPr>
          <w:rFonts w:ascii="Titillium Web" w:hAnsi="Titillium Web"/>
        </w:rPr>
        <w:t>_______________</w:t>
      </w:r>
      <w:r>
        <w:rPr>
          <w:rFonts w:ascii="Titillium Web" w:hAnsi="Titillium Web"/>
        </w:rPr>
        <w:t>____</w:t>
      </w:r>
      <w:r w:rsidRPr="00727800">
        <w:rPr>
          <w:rFonts w:ascii="Titillium Web" w:hAnsi="Titillium Web"/>
        </w:rPr>
        <w:t>_____</w:t>
      </w:r>
    </w:p>
    <w:p w14:paraId="4A25BC39" w14:textId="782E54F4" w:rsidR="00374E46" w:rsidRDefault="00374E46" w:rsidP="00A40956">
      <w:pPr>
        <w:spacing w:after="21" w:line="360" w:lineRule="auto"/>
        <w:ind w:right="282"/>
        <w:rPr>
          <w:rFonts w:ascii="Titillium Web" w:hAnsi="Titillium Web"/>
        </w:rPr>
      </w:pPr>
      <w:r>
        <w:rPr>
          <w:rFonts w:ascii="Titillium Web" w:hAnsi="Titillium Web"/>
        </w:rPr>
        <w:t>(</w:t>
      </w:r>
      <w:r w:rsidRPr="00727800">
        <w:rPr>
          <w:rFonts w:ascii="Titillium Web" w:hAnsi="Titillium Web"/>
        </w:rPr>
        <w:t>prov. ___</w:t>
      </w:r>
      <w:r w:rsidR="00937757" w:rsidRPr="00727800">
        <w:rPr>
          <w:rFonts w:ascii="Titillium Web" w:hAnsi="Titillium Web"/>
        </w:rPr>
        <w:t xml:space="preserve">_) </w:t>
      </w:r>
      <w:r w:rsidR="00937757">
        <w:rPr>
          <w:rFonts w:ascii="Titillium Web" w:hAnsi="Titillium Web"/>
        </w:rPr>
        <w:t xml:space="preserve">Via </w:t>
      </w:r>
      <w:r w:rsidR="00937757" w:rsidRPr="00727800">
        <w:rPr>
          <w:rFonts w:ascii="Titillium Web" w:hAnsi="Titillium Web"/>
        </w:rPr>
        <w:t>_</w:t>
      </w:r>
      <w:r w:rsidRPr="00727800">
        <w:rPr>
          <w:rFonts w:ascii="Titillium Web" w:hAnsi="Titillium Web"/>
        </w:rPr>
        <w:t>____________________________________________</w:t>
      </w:r>
      <w:r>
        <w:rPr>
          <w:rFonts w:ascii="Titillium Web" w:hAnsi="Titillium Web"/>
        </w:rPr>
        <w:t xml:space="preserve">  </w:t>
      </w:r>
      <w:r w:rsidRPr="00727800">
        <w:rPr>
          <w:rFonts w:ascii="Titillium Web" w:hAnsi="Titillium Web"/>
        </w:rPr>
        <w:t xml:space="preserve"> n___</w:t>
      </w:r>
      <w:r>
        <w:rPr>
          <w:rFonts w:ascii="Titillium Web" w:hAnsi="Titillium Web"/>
        </w:rPr>
        <w:t>__</w:t>
      </w:r>
      <w:r w:rsidRPr="00727800">
        <w:rPr>
          <w:rFonts w:ascii="Titillium Web" w:hAnsi="Titillium Web"/>
        </w:rPr>
        <w:t>__, CAP___</w:t>
      </w:r>
      <w:r>
        <w:rPr>
          <w:rFonts w:ascii="Titillium Web" w:hAnsi="Titillium Web"/>
        </w:rPr>
        <w:t>___</w:t>
      </w:r>
      <w:r w:rsidRPr="00727800">
        <w:rPr>
          <w:rFonts w:ascii="Titillium Web" w:hAnsi="Titillium Web"/>
        </w:rPr>
        <w:t>_</w:t>
      </w:r>
      <w:r>
        <w:rPr>
          <w:rFonts w:ascii="Titillium Web" w:hAnsi="Titillium Web"/>
        </w:rPr>
        <w:t>__</w:t>
      </w:r>
      <w:r w:rsidRPr="00727800">
        <w:rPr>
          <w:rFonts w:ascii="Titillium Web" w:hAnsi="Titillium Web"/>
        </w:rPr>
        <w:t>___</w:t>
      </w:r>
      <w:r>
        <w:rPr>
          <w:rFonts w:ascii="Titillium Web" w:hAnsi="Titillium Web"/>
        </w:rPr>
        <w:t>__</w:t>
      </w:r>
      <w:proofErr w:type="gramStart"/>
      <w:r w:rsidR="00937757">
        <w:rPr>
          <w:rFonts w:ascii="Titillium Web" w:hAnsi="Titillium Web"/>
        </w:rPr>
        <w:t xml:space="preserve">_;  </w:t>
      </w:r>
      <w:r>
        <w:rPr>
          <w:rFonts w:ascii="Titillium Web" w:hAnsi="Titillium Web"/>
        </w:rPr>
        <w:t xml:space="preserve"> </w:t>
      </w:r>
      <w:proofErr w:type="gramEnd"/>
      <w:r>
        <w:rPr>
          <w:rFonts w:ascii="Titillium Web" w:hAnsi="Titillium Web"/>
        </w:rPr>
        <w:t xml:space="preserve">numero </w:t>
      </w:r>
      <w:proofErr w:type="spellStart"/>
      <w:r w:rsidRPr="00727800">
        <w:rPr>
          <w:rFonts w:ascii="Titillium Web" w:hAnsi="Titillium Web"/>
        </w:rPr>
        <w:t>cell</w:t>
      </w:r>
      <w:proofErr w:type="spellEnd"/>
      <w:r w:rsidRPr="00727800">
        <w:rPr>
          <w:rFonts w:ascii="Titillium Web" w:hAnsi="Titillium Web"/>
        </w:rPr>
        <w:t>.</w:t>
      </w:r>
      <w:r>
        <w:rPr>
          <w:rFonts w:ascii="Titillium Web" w:hAnsi="Titillium Web"/>
        </w:rPr>
        <w:t xml:space="preserve"> ______________________________________,</w:t>
      </w:r>
    </w:p>
    <w:p w14:paraId="24B2ACE0" w14:textId="0186436C" w:rsidR="00374E46" w:rsidRDefault="00374E46" w:rsidP="00A40956">
      <w:pPr>
        <w:spacing w:after="21" w:line="360" w:lineRule="auto"/>
        <w:ind w:right="282"/>
        <w:rPr>
          <w:rFonts w:ascii="Titillium Web" w:hAnsi="Titillium Web"/>
        </w:rPr>
      </w:pPr>
      <w:r>
        <w:rPr>
          <w:rFonts w:ascii="Titillium Web" w:hAnsi="Titillium Web"/>
        </w:rPr>
        <w:t xml:space="preserve">indirizzo </w:t>
      </w:r>
      <w:r w:rsidR="00937757">
        <w:rPr>
          <w:rFonts w:ascii="Titillium Web" w:hAnsi="Titillium Web"/>
        </w:rPr>
        <w:t>e-</w:t>
      </w:r>
      <w:r w:rsidR="00937757" w:rsidRPr="00727800">
        <w:rPr>
          <w:rFonts w:ascii="Titillium Web" w:hAnsi="Titillium Web"/>
        </w:rPr>
        <w:t>mail</w:t>
      </w:r>
      <w:r w:rsidR="00937757">
        <w:rPr>
          <w:rFonts w:ascii="Titillium Web" w:hAnsi="Titillium Web"/>
        </w:rPr>
        <w:t xml:space="preserve"> </w:t>
      </w:r>
      <w:r w:rsidR="00937757" w:rsidRPr="00727800">
        <w:rPr>
          <w:rFonts w:ascii="Titillium Web" w:hAnsi="Titillium Web"/>
        </w:rPr>
        <w:t>_</w:t>
      </w:r>
      <w:r w:rsidRPr="00727800">
        <w:rPr>
          <w:rFonts w:ascii="Titillium Web" w:hAnsi="Titillium Web"/>
        </w:rPr>
        <w:t>__</w:t>
      </w:r>
      <w:r>
        <w:rPr>
          <w:rFonts w:ascii="Titillium Web" w:hAnsi="Titillium Web"/>
        </w:rPr>
        <w:t>_</w:t>
      </w:r>
      <w:r w:rsidRPr="00727800">
        <w:rPr>
          <w:rFonts w:ascii="Titillium Web" w:hAnsi="Titillium Web"/>
        </w:rPr>
        <w:t>____</w:t>
      </w:r>
      <w:r>
        <w:rPr>
          <w:rFonts w:ascii="Titillium Web" w:hAnsi="Titillium Web"/>
        </w:rPr>
        <w:t>_</w:t>
      </w:r>
      <w:r w:rsidRPr="00727800">
        <w:rPr>
          <w:rFonts w:ascii="Titillium Web" w:hAnsi="Titillium Web"/>
        </w:rPr>
        <w:t>_____</w:t>
      </w:r>
      <w:r>
        <w:rPr>
          <w:rFonts w:ascii="Titillium Web" w:hAnsi="Titillium Web"/>
        </w:rPr>
        <w:t>________________</w:t>
      </w:r>
      <w:r w:rsidRPr="00727800">
        <w:rPr>
          <w:rFonts w:ascii="Titillium Web" w:hAnsi="Titillium Web"/>
        </w:rPr>
        <w:t xml:space="preserve">_________________________, </w:t>
      </w:r>
    </w:p>
    <w:p w14:paraId="759EE2DE" w14:textId="77777777" w:rsidR="00374E46" w:rsidRDefault="00374E46" w:rsidP="00A40956">
      <w:pPr>
        <w:spacing w:after="21" w:line="360" w:lineRule="auto"/>
        <w:ind w:right="282"/>
        <w:rPr>
          <w:rFonts w:ascii="Titillium Web" w:hAnsi="Titillium Web"/>
        </w:rPr>
      </w:pPr>
      <w:r>
        <w:rPr>
          <w:rFonts w:ascii="Titillium Web" w:hAnsi="Titillium Web"/>
        </w:rPr>
        <w:t xml:space="preserve">indirizzo </w:t>
      </w:r>
      <w:r w:rsidRPr="00727800">
        <w:rPr>
          <w:rFonts w:ascii="Titillium Web" w:hAnsi="Titillium Web"/>
        </w:rPr>
        <w:t xml:space="preserve">PEC _________________________________________________________,  </w:t>
      </w:r>
    </w:p>
    <w:p w14:paraId="6B724227" w14:textId="1EF11A2B" w:rsidR="00374E46" w:rsidRDefault="00374E46" w:rsidP="00A40956">
      <w:pPr>
        <w:spacing w:after="21" w:line="360" w:lineRule="auto"/>
        <w:ind w:right="282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Partita </w:t>
      </w:r>
      <w:r w:rsidR="00937757" w:rsidRPr="00727800">
        <w:rPr>
          <w:rFonts w:ascii="Titillium Web" w:hAnsi="Titillium Web"/>
        </w:rPr>
        <w:t>IVA</w:t>
      </w:r>
      <w:r w:rsidR="00937757">
        <w:rPr>
          <w:rFonts w:ascii="Titillium Web" w:hAnsi="Titillium Web"/>
        </w:rPr>
        <w:t xml:space="preserve"> </w:t>
      </w:r>
      <w:r w:rsidR="00937757" w:rsidRPr="00727800">
        <w:rPr>
          <w:rFonts w:ascii="Titillium Web" w:hAnsi="Titillium Web"/>
        </w:rPr>
        <w:t>_</w:t>
      </w:r>
      <w:r w:rsidRPr="00727800">
        <w:rPr>
          <w:rFonts w:ascii="Titillium Web" w:hAnsi="Titillium Web"/>
        </w:rPr>
        <w:t>________________</w:t>
      </w:r>
      <w:r>
        <w:rPr>
          <w:rFonts w:ascii="Titillium Web" w:hAnsi="Titillium Web"/>
        </w:rPr>
        <w:t>_</w:t>
      </w:r>
      <w:r w:rsidRPr="00727800">
        <w:rPr>
          <w:rFonts w:ascii="Titillium Web" w:hAnsi="Titillium Web"/>
        </w:rPr>
        <w:t xml:space="preserve">____,   </w:t>
      </w:r>
    </w:p>
    <w:p w14:paraId="0E83205A" w14:textId="77777777" w:rsidR="00BB76A9" w:rsidRPr="00727800" w:rsidRDefault="00BB76A9" w:rsidP="00A40956">
      <w:pPr>
        <w:spacing w:after="21" w:line="360" w:lineRule="auto"/>
        <w:ind w:right="282"/>
        <w:rPr>
          <w:rFonts w:ascii="Titillium Web" w:hAnsi="Titillium Web"/>
        </w:rPr>
      </w:pPr>
    </w:p>
    <w:p w14:paraId="2DF58BFE" w14:textId="1421F19D" w:rsidR="00374E46" w:rsidRPr="00374E46" w:rsidRDefault="00374E46" w:rsidP="00374E46">
      <w:pPr>
        <w:pStyle w:val="Titolo1"/>
        <w:spacing w:after="110"/>
        <w:ind w:firstLine="142"/>
        <w:jc w:val="center"/>
        <w:rPr>
          <w:b/>
          <w:bCs/>
          <w:szCs w:val="22"/>
        </w:rPr>
      </w:pPr>
      <w:r w:rsidRPr="00374E46">
        <w:rPr>
          <w:rFonts w:ascii="Titillium Web" w:eastAsia="Arial" w:hAnsi="Titillium Web" w:cs="Arial"/>
          <w:b/>
          <w:bCs/>
          <w:color w:val="191A1A"/>
          <w:sz w:val="22"/>
          <w:szCs w:val="22"/>
        </w:rPr>
        <w:t>DICHIARA</w:t>
      </w:r>
    </w:p>
    <w:p w14:paraId="4B779EF7" w14:textId="77777777" w:rsidR="00BB76A9" w:rsidRDefault="00BB76A9" w:rsidP="00BB76A9">
      <w:pPr>
        <w:spacing w:after="7" w:line="276" w:lineRule="auto"/>
        <w:ind w:right="362"/>
        <w:jc w:val="both"/>
        <w:rPr>
          <w:rFonts w:ascii="Titillium Web" w:hAnsi="Titillium Web"/>
        </w:rPr>
      </w:pPr>
    </w:p>
    <w:p w14:paraId="074330DE" w14:textId="62E6B1D1" w:rsidR="00374E46" w:rsidRDefault="00374E46" w:rsidP="00BB76A9">
      <w:pPr>
        <w:spacing w:after="7" w:line="276" w:lineRule="auto"/>
        <w:ind w:right="362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>la propria disponibilità al conferimento dell'incarico temporaneo per lo svolgimento, con contratto di lavoro autonomo, delle funzioni di accertamento medico legale sui lavoratori pubblici e privati assenti per malattia affidate all’INPS, come da avviso pubblico emesso dalla Direzione regionale LOMBARDIA, manifestando la propria candidatura per la Sede</w:t>
      </w:r>
      <w:r w:rsidR="00CB4BD4">
        <w:rPr>
          <w:rFonts w:ascii="Titillium Web" w:hAnsi="Titillium Web"/>
        </w:rPr>
        <w:t xml:space="preserve"> </w:t>
      </w:r>
      <w:r w:rsidRPr="00727800">
        <w:rPr>
          <w:rFonts w:ascii="Titillium Web" w:hAnsi="Titillium Web"/>
        </w:rPr>
        <w:t>territoriale</w:t>
      </w:r>
      <w:r w:rsidR="00CB4BD4">
        <w:rPr>
          <w:rFonts w:ascii="Titillium Web" w:hAnsi="Titillium Web"/>
        </w:rPr>
        <w:t xml:space="preserve"> </w:t>
      </w:r>
      <w:r w:rsidRPr="00BB76A9">
        <w:rPr>
          <w:b/>
          <w:bCs/>
        </w:rPr>
        <w:t>Direzione provinciale di</w:t>
      </w:r>
      <w:r w:rsidR="00CB4BD4" w:rsidRPr="00CB4BD4">
        <w:t>_______</w:t>
      </w:r>
      <w:r w:rsidR="00CB4BD4">
        <w:rPr>
          <w:b/>
          <w:bCs/>
        </w:rPr>
        <w:t xml:space="preserve">                         </w:t>
      </w:r>
      <w:r w:rsidR="00BB76A9">
        <w:rPr>
          <w:b/>
          <w:bCs/>
        </w:rPr>
        <w:t xml:space="preserve"> </w:t>
      </w:r>
      <w:bookmarkStart w:id="0" w:name="_Hlk203643944"/>
      <w:r w:rsidRPr="00727800">
        <w:rPr>
          <w:rFonts w:ascii="Titillium Web" w:hAnsi="Titillium Web"/>
        </w:rPr>
        <w:lastRenderedPageBreak/>
        <w:t xml:space="preserve">assicurando un </w:t>
      </w:r>
      <w:r w:rsidRPr="00D9173A">
        <w:rPr>
          <w:rFonts w:ascii="Titillium Web" w:hAnsi="Titillium Web"/>
        </w:rPr>
        <w:t>impegno</w:t>
      </w:r>
      <w:r>
        <w:rPr>
          <w:rFonts w:ascii="Titillium Web" w:hAnsi="Titillium Web"/>
        </w:rPr>
        <w:t xml:space="preserve"> mensile </w:t>
      </w:r>
      <w:r w:rsidRPr="00D9173A">
        <w:t xml:space="preserve"> </w:t>
      </w:r>
      <w:r w:rsidRPr="00D9173A">
        <w:rPr>
          <w:rFonts w:ascii="Titillium Web" w:hAnsi="Titillium Web"/>
        </w:rPr>
        <w:t>per</w:t>
      </w:r>
      <w:r>
        <w:rPr>
          <w:rFonts w:ascii="Titillium Web" w:hAnsi="Titillium Web"/>
        </w:rPr>
        <w:t xml:space="preserve"> </w:t>
      </w:r>
      <w:r w:rsidRPr="00D9173A">
        <w:rPr>
          <w:rFonts w:ascii="Titillium Web" w:hAnsi="Titillium Web"/>
        </w:rPr>
        <w:t xml:space="preserve"> </w:t>
      </w:r>
      <w:r>
        <w:rPr>
          <w:rFonts w:ascii="Titillium Web" w:hAnsi="Titillium Web"/>
        </w:rPr>
        <w:t xml:space="preserve">n. giorni ………………… </w:t>
      </w:r>
      <w:r w:rsidRPr="00D9173A">
        <w:rPr>
          <w:rFonts w:ascii="Titillium Web" w:hAnsi="Titillium Web"/>
          <w:i/>
          <w:iCs/>
        </w:rPr>
        <w:t>(indicare numero giorni</w:t>
      </w:r>
      <w:r w:rsidRPr="00374E46">
        <w:rPr>
          <w:rFonts w:ascii="Titillium Web" w:hAnsi="Titillium Web"/>
          <w:i/>
          <w:iCs/>
        </w:rPr>
        <w:t>,  minimo mensile pari ad almeno 15 giorni</w:t>
      </w:r>
      <w:r w:rsidRPr="00D9173A">
        <w:rPr>
          <w:rFonts w:ascii="Titillium Web" w:hAnsi="Titillium Web"/>
        </w:rPr>
        <w:t>)</w:t>
      </w:r>
      <w:r>
        <w:rPr>
          <w:rFonts w:ascii="Titillium Web" w:hAnsi="Titillium Web"/>
        </w:rPr>
        <w:t xml:space="preserve">,  </w:t>
      </w:r>
      <w:r w:rsidRPr="00727800">
        <w:rPr>
          <w:rFonts w:ascii="Titillium Web" w:hAnsi="Titillium Web"/>
        </w:rPr>
        <w:t xml:space="preserve">anche non consecutivi, nella seguente fascia oraria giornaliera di reperibilità:   </w:t>
      </w:r>
    </w:p>
    <w:p w14:paraId="37B66A99" w14:textId="77777777" w:rsidR="00374E46" w:rsidRPr="00D9173A" w:rsidRDefault="00374E46" w:rsidP="00374E46">
      <w:pPr>
        <w:spacing w:line="276" w:lineRule="auto"/>
        <w:ind w:right="362"/>
        <w:jc w:val="both"/>
        <w:rPr>
          <w:rFonts w:ascii="Titillium Web" w:hAnsi="Titillium Web"/>
          <w:i/>
          <w:iCs/>
        </w:rPr>
      </w:pPr>
      <w:r>
        <w:rPr>
          <w:rFonts w:ascii="Titillium Web" w:hAnsi="Titillium Web"/>
        </w:rPr>
        <w:t>(</w:t>
      </w:r>
      <w:r w:rsidRPr="00D9173A">
        <w:rPr>
          <w:rFonts w:ascii="Titillium Web" w:hAnsi="Titillium Web"/>
          <w:i/>
          <w:iCs/>
        </w:rPr>
        <w:t xml:space="preserve">barrare una sola opzione) </w:t>
      </w:r>
    </w:p>
    <w:p w14:paraId="6C244107" w14:textId="77777777" w:rsidR="00374E46" w:rsidRDefault="00374E46" w:rsidP="00374E46">
      <w:pPr>
        <w:spacing w:line="276" w:lineRule="auto"/>
        <w:ind w:right="362"/>
        <w:rPr>
          <w:rFonts w:ascii="Times New Roman" w:eastAsia="Times New Roman" w:hAnsi="Times New Roman" w:cs="Times New Roman"/>
        </w:rPr>
      </w:pPr>
    </w:p>
    <w:p w14:paraId="45DF9464" w14:textId="77777777" w:rsidR="00374E46" w:rsidRPr="00D9173A" w:rsidRDefault="00374E46" w:rsidP="00374E46">
      <w:pPr>
        <w:spacing w:line="360" w:lineRule="auto"/>
        <w:ind w:right="362"/>
      </w:pPr>
      <w:proofErr w:type="gramStart"/>
      <w:r w:rsidRPr="00D9173A">
        <w:t>□  solo</w:t>
      </w:r>
      <w:proofErr w:type="gramEnd"/>
      <w:r w:rsidRPr="00D9173A">
        <w:t xml:space="preserve"> fascia reperibilità ANTIMERIDIANA </w:t>
      </w:r>
    </w:p>
    <w:p w14:paraId="2D4C9B11" w14:textId="77777777" w:rsidR="00374E46" w:rsidRPr="00D9173A" w:rsidRDefault="00374E46" w:rsidP="00374E46">
      <w:pPr>
        <w:spacing w:line="360" w:lineRule="auto"/>
        <w:ind w:right="362"/>
      </w:pPr>
      <w:proofErr w:type="gramStart"/>
      <w:r w:rsidRPr="00D9173A">
        <w:t>□  solo</w:t>
      </w:r>
      <w:proofErr w:type="gramEnd"/>
      <w:r w:rsidRPr="00D9173A">
        <w:t xml:space="preserve"> fascia reperibilità POMERIDIANA </w:t>
      </w:r>
    </w:p>
    <w:p w14:paraId="6EE5B3BD" w14:textId="2E1E510E" w:rsidR="00374E46" w:rsidRPr="00D9173A" w:rsidRDefault="00374E46" w:rsidP="00374E46">
      <w:pPr>
        <w:spacing w:line="360" w:lineRule="auto"/>
        <w:ind w:right="362"/>
      </w:pPr>
      <w:proofErr w:type="gramStart"/>
      <w:r w:rsidRPr="00D9173A">
        <w:t>□  in</w:t>
      </w:r>
      <w:proofErr w:type="gramEnd"/>
      <w:r w:rsidRPr="00D9173A">
        <w:t xml:space="preserve">  entrambe le fasce di reperibilità (ANTIMERIDIANA e POMERIDIANA)</w:t>
      </w:r>
    </w:p>
    <w:bookmarkEnd w:id="0"/>
    <w:p w14:paraId="4E2298F3" w14:textId="77777777" w:rsidR="00374E46" w:rsidRPr="00727800" w:rsidRDefault="00374E46" w:rsidP="00374E46">
      <w:pPr>
        <w:spacing w:line="259" w:lineRule="auto"/>
        <w:jc w:val="center"/>
        <w:rPr>
          <w:rFonts w:ascii="Titillium Web" w:hAnsi="Titillium Web"/>
        </w:rPr>
      </w:pPr>
    </w:p>
    <w:p w14:paraId="2052712E" w14:textId="77777777" w:rsidR="00374E46" w:rsidRPr="00727800" w:rsidRDefault="00374E46" w:rsidP="00374E46">
      <w:pPr>
        <w:spacing w:after="7" w:line="258" w:lineRule="auto"/>
        <w:jc w:val="both"/>
        <w:rPr>
          <w:rFonts w:ascii="Titillium Web" w:hAnsi="Titillium Web"/>
        </w:rPr>
      </w:pPr>
      <w:r w:rsidRPr="00727800">
        <w:rPr>
          <w:rFonts w:ascii="Titillium Web" w:hAnsi="Titillium Web"/>
          <w:b/>
        </w:rPr>
        <w:t>A tal fine, consapevole delle responsabilità penali nelle quali potrà incorrere in caso di dichiarazioni mendaci, ai sensi e per gli effetti degli artt. 45 e 76 del DPR n. 445 del 2000, dichiara</w:t>
      </w:r>
      <w:r w:rsidRPr="00727800">
        <w:rPr>
          <w:rFonts w:ascii="Titillium Web" w:hAnsi="Titillium Web"/>
        </w:rPr>
        <w:t xml:space="preserve">:  </w:t>
      </w:r>
    </w:p>
    <w:p w14:paraId="15CCAF74" w14:textId="77777777" w:rsidR="00374E46" w:rsidRPr="00727800" w:rsidRDefault="00374E46" w:rsidP="00A40956">
      <w:pPr>
        <w:spacing w:line="259" w:lineRule="auto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</w:t>
      </w:r>
    </w:p>
    <w:p w14:paraId="6873C264" w14:textId="77777777" w:rsidR="00374E46" w:rsidRPr="00727800" w:rsidRDefault="00374E46" w:rsidP="004B38C1">
      <w:pPr>
        <w:numPr>
          <w:ilvl w:val="0"/>
          <w:numId w:val="45"/>
        </w:numPr>
        <w:spacing w:after="301" w:line="360" w:lineRule="auto"/>
        <w:ind w:right="362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>di essere residente nella città di__________________________________, provincia di________________ (____), in via__________________</w:t>
      </w:r>
      <w:r>
        <w:rPr>
          <w:rFonts w:ascii="Titillium Web" w:hAnsi="Titillium Web"/>
        </w:rPr>
        <w:t>___________</w:t>
      </w:r>
      <w:r w:rsidRPr="00727800">
        <w:rPr>
          <w:rFonts w:ascii="Titillium Web" w:hAnsi="Titillium Web"/>
        </w:rPr>
        <w:t xml:space="preserve">________; </w:t>
      </w:r>
    </w:p>
    <w:p w14:paraId="3BF55A95" w14:textId="77777777" w:rsidR="00374E46" w:rsidRPr="00727800" w:rsidRDefault="00374E46" w:rsidP="004B38C1">
      <w:pPr>
        <w:numPr>
          <w:ilvl w:val="0"/>
          <w:numId w:val="45"/>
        </w:numPr>
        <w:spacing w:after="30" w:line="360" w:lineRule="auto"/>
        <w:ind w:right="362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di essere in possesso del seguente documento d'identità in corso di validità:  </w:t>
      </w:r>
      <w:r>
        <w:rPr>
          <w:rFonts w:ascii="Titillium Web" w:hAnsi="Titillium Web"/>
        </w:rPr>
        <w:t xml:space="preserve">                                          </w:t>
      </w:r>
    </w:p>
    <w:p w14:paraId="4EA0E151" w14:textId="77777777" w:rsidR="00374E46" w:rsidRPr="00727800" w:rsidRDefault="00374E46" w:rsidP="00A40956">
      <w:pPr>
        <w:spacing w:after="7" w:line="360" w:lineRule="auto"/>
        <w:ind w:left="426" w:right="362" w:hanging="66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>tipo documento __</w:t>
      </w:r>
      <w:r>
        <w:rPr>
          <w:rFonts w:ascii="Titillium Web" w:hAnsi="Titillium Web"/>
        </w:rPr>
        <w:t>__</w:t>
      </w:r>
      <w:r w:rsidRPr="00727800">
        <w:rPr>
          <w:rFonts w:ascii="Titillium Web" w:hAnsi="Titillium Web"/>
        </w:rPr>
        <w:t xml:space="preserve">___________________________ n. __________rilasciato da </w:t>
      </w:r>
    </w:p>
    <w:p w14:paraId="0CF0BC71" w14:textId="78542934" w:rsidR="00374E46" w:rsidRPr="0058561C" w:rsidRDefault="00374E46" w:rsidP="00A40956">
      <w:pPr>
        <w:spacing w:after="264" w:line="360" w:lineRule="auto"/>
        <w:ind w:left="426" w:right="362" w:hanging="66"/>
        <w:rPr>
          <w:rFonts w:ascii="Titillium Web" w:hAnsi="Titillium Web"/>
        </w:rPr>
      </w:pPr>
      <w:r w:rsidRPr="0058561C">
        <w:rPr>
          <w:rFonts w:ascii="Titillium Web" w:hAnsi="Titillium Web"/>
        </w:rPr>
        <w:t xml:space="preserve">_______________________________ il ___/____/____; </w:t>
      </w:r>
    </w:p>
    <w:p w14:paraId="0A79F0A1" w14:textId="77777777" w:rsidR="00374E46" w:rsidRPr="00727800" w:rsidRDefault="00374E46" w:rsidP="004B38C1">
      <w:pPr>
        <w:numPr>
          <w:ilvl w:val="0"/>
          <w:numId w:val="45"/>
        </w:numPr>
        <w:spacing w:after="7" w:line="360" w:lineRule="auto"/>
        <w:ind w:right="362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di essere reperibile ai seguenti recapiti:  </w:t>
      </w:r>
    </w:p>
    <w:p w14:paraId="0310FF19" w14:textId="77777777" w:rsidR="00374E46" w:rsidRPr="00D9173A" w:rsidRDefault="00374E46" w:rsidP="004B38C1">
      <w:pPr>
        <w:pStyle w:val="Paragrafoelenco"/>
        <w:numPr>
          <w:ilvl w:val="0"/>
          <w:numId w:val="51"/>
        </w:numPr>
        <w:spacing w:after="0" w:line="360" w:lineRule="auto"/>
        <w:ind w:right="362"/>
        <w:jc w:val="left"/>
        <w:rPr>
          <w:rFonts w:ascii="Titillium Web" w:hAnsi="Titillium Web"/>
        </w:rPr>
      </w:pPr>
      <w:r w:rsidRPr="00D9173A">
        <w:rPr>
          <w:rFonts w:ascii="Titillium Web" w:hAnsi="Titillium Web"/>
        </w:rPr>
        <w:t xml:space="preserve">Provincia________Comune____________________________________________ </w:t>
      </w:r>
    </w:p>
    <w:p w14:paraId="3E1714CF" w14:textId="77777777" w:rsidR="00374E46" w:rsidRPr="00D9173A" w:rsidRDefault="00374E46" w:rsidP="004B38C1">
      <w:pPr>
        <w:pStyle w:val="Paragrafoelenco"/>
        <w:numPr>
          <w:ilvl w:val="0"/>
          <w:numId w:val="51"/>
        </w:numPr>
        <w:spacing w:after="0" w:line="360" w:lineRule="auto"/>
        <w:ind w:right="362"/>
        <w:jc w:val="left"/>
        <w:rPr>
          <w:rFonts w:ascii="Titillium Web" w:hAnsi="Titillium Web"/>
        </w:rPr>
      </w:pPr>
      <w:r w:rsidRPr="00D9173A">
        <w:rPr>
          <w:rFonts w:ascii="Titillium Web" w:hAnsi="Titillium Web"/>
        </w:rPr>
        <w:t xml:space="preserve">Via____________________________________________, n.______ CAP ______ </w:t>
      </w:r>
    </w:p>
    <w:p w14:paraId="168621EB" w14:textId="77777777" w:rsidR="00374E46" w:rsidRPr="00D9173A" w:rsidRDefault="00374E46" w:rsidP="004B38C1">
      <w:pPr>
        <w:pStyle w:val="Paragrafoelenco"/>
        <w:numPr>
          <w:ilvl w:val="0"/>
          <w:numId w:val="51"/>
        </w:numPr>
        <w:spacing w:after="237" w:line="360" w:lineRule="auto"/>
        <w:ind w:right="362"/>
        <w:jc w:val="left"/>
        <w:rPr>
          <w:rFonts w:ascii="Titillium Web" w:hAnsi="Titillium Web"/>
        </w:rPr>
      </w:pPr>
      <w:r w:rsidRPr="00D9173A">
        <w:rPr>
          <w:rFonts w:ascii="Titillium Web" w:hAnsi="Titillium Web"/>
        </w:rPr>
        <w:t xml:space="preserve">Telefono 1________________________Telefono 2 _________________________ </w:t>
      </w:r>
    </w:p>
    <w:p w14:paraId="32D00140" w14:textId="10B9241E" w:rsidR="00374E46" w:rsidRPr="00A40956" w:rsidRDefault="00374E46" w:rsidP="004B38C1">
      <w:pPr>
        <w:pStyle w:val="Paragrafoelenco"/>
        <w:numPr>
          <w:ilvl w:val="0"/>
          <w:numId w:val="51"/>
        </w:numPr>
        <w:spacing w:after="241"/>
        <w:ind w:right="362"/>
        <w:jc w:val="left"/>
        <w:rPr>
          <w:rFonts w:ascii="Titillium Web" w:hAnsi="Titillium Web"/>
        </w:rPr>
      </w:pPr>
      <w:r w:rsidRPr="00A40956">
        <w:rPr>
          <w:rFonts w:ascii="Titillium Web" w:hAnsi="Titillium Web"/>
        </w:rPr>
        <w:t xml:space="preserve">Posta elettronica </w:t>
      </w:r>
      <w:r w:rsidR="00937757" w:rsidRPr="00A40956">
        <w:rPr>
          <w:rFonts w:ascii="Titillium Web" w:hAnsi="Titillium Web"/>
        </w:rPr>
        <w:t>certific</w:t>
      </w:r>
      <w:r w:rsidR="00937757">
        <w:rPr>
          <w:rFonts w:ascii="Titillium Web" w:hAnsi="Titillium Web"/>
        </w:rPr>
        <w:t>ata _</w:t>
      </w:r>
      <w:r w:rsidRPr="00A40956">
        <w:rPr>
          <w:rFonts w:ascii="Titillium Web" w:hAnsi="Titillium Web"/>
        </w:rPr>
        <w:t xml:space="preserve">___________________________________________  </w:t>
      </w:r>
    </w:p>
    <w:p w14:paraId="70CCB5A9" w14:textId="77777777" w:rsidR="00374E46" w:rsidRPr="00727800" w:rsidRDefault="00374E46" w:rsidP="004B38C1">
      <w:pPr>
        <w:numPr>
          <w:ilvl w:val="0"/>
          <w:numId w:val="45"/>
        </w:numPr>
        <w:spacing w:after="7" w:line="360" w:lineRule="auto"/>
        <w:ind w:right="362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di essere titolare di Partita IVA __________________________________ </w:t>
      </w:r>
    </w:p>
    <w:p w14:paraId="7862042F" w14:textId="77777777" w:rsidR="00374E46" w:rsidRPr="00727800" w:rsidRDefault="00374E46" w:rsidP="004B38C1">
      <w:pPr>
        <w:numPr>
          <w:ilvl w:val="0"/>
          <w:numId w:val="45"/>
        </w:numPr>
        <w:spacing w:after="7" w:line="360" w:lineRule="auto"/>
        <w:ind w:right="362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di avere cittadinanza italiana/europea;  </w:t>
      </w:r>
    </w:p>
    <w:p w14:paraId="63477F93" w14:textId="77777777" w:rsidR="00374E46" w:rsidRPr="00727800" w:rsidRDefault="00374E46" w:rsidP="004B38C1">
      <w:pPr>
        <w:numPr>
          <w:ilvl w:val="0"/>
          <w:numId w:val="45"/>
        </w:numPr>
        <w:spacing w:after="7" w:line="276" w:lineRule="auto"/>
        <w:ind w:right="362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di essere in possesso di tutti i requisiti previsti per l'ammissione alla procedura di selezione, di essere a conoscenza di tutte le disposizioni contenute nell'avviso di selezione e di accettarle senza riserva alcuna. </w:t>
      </w:r>
    </w:p>
    <w:p w14:paraId="48F61806" w14:textId="77777777" w:rsidR="00374E46" w:rsidRPr="00727800" w:rsidRDefault="00374E46" w:rsidP="004B38C1">
      <w:pPr>
        <w:numPr>
          <w:ilvl w:val="0"/>
          <w:numId w:val="45"/>
        </w:numPr>
        <w:spacing w:after="7" w:line="276" w:lineRule="auto"/>
        <w:ind w:right="362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di non trovarsi in alcuna delle cause di inconferibilità/incompatibilità indicate nell’avviso di selezione. </w:t>
      </w:r>
    </w:p>
    <w:p w14:paraId="24046E0E" w14:textId="77777777" w:rsidR="00374E46" w:rsidRPr="00727800" w:rsidRDefault="00374E46" w:rsidP="00A40956">
      <w:pPr>
        <w:spacing w:after="350" w:line="276" w:lineRule="auto"/>
        <w:ind w:right="362"/>
        <w:rPr>
          <w:rFonts w:ascii="Titillium Web" w:hAnsi="Titillium Web"/>
        </w:rPr>
      </w:pPr>
      <w:r w:rsidRPr="00727800">
        <w:rPr>
          <w:rFonts w:ascii="Titillium Web" w:hAnsi="Titillium Web"/>
        </w:rPr>
        <w:lastRenderedPageBreak/>
        <w:t xml:space="preserve">In ogni caso, alla data di sottoscrizione del contratto, il candidato è tenuto a cessare qualsiasi attività eventualmente incompatibile con il conferimento dell’incarico. </w:t>
      </w:r>
    </w:p>
    <w:p w14:paraId="58FEDAB0" w14:textId="77777777" w:rsidR="00374E46" w:rsidRPr="0058561C" w:rsidRDefault="00374E46" w:rsidP="00374E46">
      <w:pPr>
        <w:spacing w:after="343"/>
        <w:ind w:right="362"/>
        <w:rPr>
          <w:rFonts w:ascii="Titillium Web" w:hAnsi="Titillium Web"/>
          <w:b/>
          <w:bCs/>
        </w:rPr>
      </w:pPr>
      <w:r w:rsidRPr="0058561C">
        <w:rPr>
          <w:rFonts w:ascii="Titillium Web" w:hAnsi="Titillium Web"/>
          <w:b/>
          <w:bCs/>
        </w:rPr>
        <w:t xml:space="preserve">A tal fine, dichiara: </w:t>
      </w:r>
    </w:p>
    <w:p w14:paraId="44187657" w14:textId="557A40C8" w:rsidR="00374E46" w:rsidRPr="0058561C" w:rsidRDefault="00374E46" w:rsidP="004B38C1">
      <w:pPr>
        <w:pStyle w:val="Paragrafoelenco"/>
        <w:numPr>
          <w:ilvl w:val="0"/>
          <w:numId w:val="46"/>
        </w:numPr>
        <w:spacing w:before="240" w:after="0" w:line="352" w:lineRule="auto"/>
        <w:ind w:left="426" w:right="363" w:hanging="426"/>
        <w:contextualSpacing w:val="0"/>
        <w:jc w:val="left"/>
        <w:rPr>
          <w:rFonts w:ascii="Titillium Web" w:hAnsi="Titillium Web"/>
        </w:rPr>
      </w:pPr>
      <w:r w:rsidRPr="0058561C">
        <w:rPr>
          <w:rFonts w:ascii="Titillium Web" w:hAnsi="Titillium Web"/>
        </w:rPr>
        <w:t xml:space="preserve">di essere in possesso del </w:t>
      </w:r>
      <w:r w:rsidRPr="0058561C">
        <w:rPr>
          <w:rFonts w:ascii="Titillium Web" w:hAnsi="Titillium Web"/>
          <w:b/>
          <w:bCs/>
        </w:rPr>
        <w:t>diploma di laurea in MEDICINA E CHIRURGIA</w:t>
      </w:r>
      <w:r w:rsidRPr="0058561C">
        <w:rPr>
          <w:rFonts w:ascii="Titillium Web" w:hAnsi="Titillium Web"/>
        </w:rPr>
        <w:t>, conseguito presso l’Università degli Studi di _____________________________</w:t>
      </w:r>
      <w:r w:rsidR="00A40956">
        <w:rPr>
          <w:rFonts w:ascii="Titillium Web" w:hAnsi="Titillium Web"/>
        </w:rPr>
        <w:t>_____</w:t>
      </w:r>
      <w:r w:rsidRPr="0058561C">
        <w:rPr>
          <w:rFonts w:ascii="Titillium Web" w:hAnsi="Titillium Web"/>
        </w:rPr>
        <w:t>_</w:t>
      </w:r>
      <w:proofErr w:type="gramStart"/>
      <w:r w:rsidRPr="0058561C">
        <w:rPr>
          <w:rFonts w:ascii="Titillium Web" w:hAnsi="Titillium Web"/>
        </w:rPr>
        <w:t xml:space="preserve">_, </w:t>
      </w:r>
      <w:r w:rsidR="00A40956">
        <w:rPr>
          <w:rFonts w:ascii="Titillium Web" w:hAnsi="Titillium Web"/>
        </w:rPr>
        <w:t xml:space="preserve">  </w:t>
      </w:r>
      <w:proofErr w:type="gramEnd"/>
      <w:r w:rsidR="00A40956">
        <w:rPr>
          <w:rFonts w:ascii="Titillium Web" w:hAnsi="Titillium Web"/>
        </w:rPr>
        <w:t xml:space="preserve">   </w:t>
      </w:r>
      <w:r w:rsidR="00937757" w:rsidRPr="0058561C">
        <w:rPr>
          <w:rFonts w:ascii="Titillium Web" w:hAnsi="Titillium Web"/>
        </w:rPr>
        <w:t>i</w:t>
      </w:r>
      <w:r w:rsidR="00937757">
        <w:rPr>
          <w:rFonts w:ascii="Titillium Web" w:hAnsi="Titillium Web"/>
        </w:rPr>
        <w:t>n data</w:t>
      </w:r>
      <w:r>
        <w:rPr>
          <w:rFonts w:ascii="Titillium Web" w:hAnsi="Titillium Web"/>
        </w:rPr>
        <w:t xml:space="preserve"> </w:t>
      </w:r>
      <w:r w:rsidRPr="0058561C">
        <w:rPr>
          <w:rFonts w:ascii="Titillium Web" w:hAnsi="Titillium Web"/>
        </w:rPr>
        <w:t>____</w:t>
      </w:r>
      <w:r w:rsidR="00A40956">
        <w:rPr>
          <w:rFonts w:ascii="Titillium Web" w:hAnsi="Titillium Web"/>
        </w:rPr>
        <w:t>/</w:t>
      </w:r>
      <w:r w:rsidRPr="0058561C">
        <w:rPr>
          <w:rFonts w:ascii="Titillium Web" w:hAnsi="Titillium Web"/>
        </w:rPr>
        <w:t>__</w:t>
      </w:r>
      <w:r w:rsidR="00A40956">
        <w:rPr>
          <w:rFonts w:ascii="Titillium Web" w:hAnsi="Titillium Web"/>
        </w:rPr>
        <w:t>___</w:t>
      </w:r>
      <w:r w:rsidRPr="0058561C">
        <w:rPr>
          <w:rFonts w:ascii="Titillium Web" w:hAnsi="Titillium Web"/>
        </w:rPr>
        <w:t>___</w:t>
      </w:r>
      <w:r w:rsidR="00A40956">
        <w:rPr>
          <w:rFonts w:ascii="Titillium Web" w:hAnsi="Titillium Web"/>
        </w:rPr>
        <w:t>/</w:t>
      </w:r>
      <w:r w:rsidRPr="0058561C">
        <w:rPr>
          <w:rFonts w:ascii="Titillium Web" w:hAnsi="Titillium Web"/>
        </w:rPr>
        <w:t>____</w:t>
      </w:r>
      <w:r w:rsidR="00937757" w:rsidRPr="0058561C">
        <w:rPr>
          <w:rFonts w:ascii="Titillium Web" w:hAnsi="Titillium Web"/>
        </w:rPr>
        <w:t>_</w:t>
      </w:r>
      <w:r w:rsidR="00937757">
        <w:rPr>
          <w:rFonts w:ascii="Titillium Web" w:hAnsi="Titillium Web"/>
        </w:rPr>
        <w:t xml:space="preserve"> con</w:t>
      </w:r>
      <w:r w:rsidRPr="0058561C">
        <w:rPr>
          <w:rFonts w:ascii="Titillium Web" w:hAnsi="Titillium Web"/>
        </w:rPr>
        <w:t xml:space="preserve"> la votazione di __________</w:t>
      </w:r>
      <w:r>
        <w:rPr>
          <w:rFonts w:ascii="Titillium Web" w:hAnsi="Titillium Web"/>
        </w:rPr>
        <w:t>___</w:t>
      </w:r>
      <w:r w:rsidRPr="0058561C">
        <w:rPr>
          <w:rFonts w:ascii="Titillium Web" w:hAnsi="Titillium Web"/>
        </w:rPr>
        <w:t xml:space="preserve">______;  </w:t>
      </w:r>
    </w:p>
    <w:p w14:paraId="7980D0BA" w14:textId="77777777" w:rsidR="00374E46" w:rsidRPr="0058561C" w:rsidRDefault="00374E46" w:rsidP="004B38C1">
      <w:pPr>
        <w:pStyle w:val="Paragrafoelenco"/>
        <w:numPr>
          <w:ilvl w:val="0"/>
          <w:numId w:val="46"/>
        </w:numPr>
        <w:spacing w:before="240" w:after="0" w:line="352" w:lineRule="auto"/>
        <w:ind w:left="426" w:right="363" w:hanging="426"/>
        <w:contextualSpacing w:val="0"/>
        <w:jc w:val="left"/>
        <w:rPr>
          <w:rFonts w:ascii="Titillium Web" w:hAnsi="Titillium Web"/>
        </w:rPr>
      </w:pPr>
      <w:r w:rsidRPr="0058561C">
        <w:rPr>
          <w:rFonts w:ascii="Titillium Web" w:hAnsi="Titillium Web"/>
        </w:rPr>
        <w:t xml:space="preserve">di essere in possesso dell’abilitazione all’esercizio della professione di medico chirurgo conseguita in data ______________;  </w:t>
      </w:r>
    </w:p>
    <w:p w14:paraId="5DD469B4" w14:textId="7199A365" w:rsidR="00374E46" w:rsidRDefault="00374E46" w:rsidP="004B38C1">
      <w:pPr>
        <w:pStyle w:val="Paragrafoelenco"/>
        <w:numPr>
          <w:ilvl w:val="0"/>
          <w:numId w:val="46"/>
        </w:numPr>
        <w:spacing w:before="240" w:after="0" w:line="276" w:lineRule="auto"/>
        <w:ind w:left="426" w:right="363" w:hanging="426"/>
        <w:contextualSpacing w:val="0"/>
        <w:jc w:val="left"/>
        <w:rPr>
          <w:rFonts w:ascii="Titillium Web" w:hAnsi="Titillium Web"/>
        </w:rPr>
      </w:pPr>
      <w:r w:rsidRPr="0058561C">
        <w:rPr>
          <w:rFonts w:ascii="Titillium Web" w:hAnsi="Titillium Web"/>
        </w:rPr>
        <w:t xml:space="preserve">di essere iscritto/a </w:t>
      </w:r>
      <w:r w:rsidRPr="0058561C">
        <w:rPr>
          <w:rFonts w:ascii="Titillium Web" w:hAnsi="Titillium Web"/>
          <w:b/>
          <w:bCs/>
        </w:rPr>
        <w:t>all’Ordine dei Medici</w:t>
      </w:r>
      <w:r w:rsidRPr="0058561C">
        <w:rPr>
          <w:rFonts w:ascii="Titillium Web" w:hAnsi="Titillium Web"/>
        </w:rPr>
        <w:t xml:space="preserve"> d</w:t>
      </w:r>
      <w:r>
        <w:rPr>
          <w:rFonts w:ascii="Titillium Web" w:hAnsi="Titillium Web"/>
        </w:rPr>
        <w:t>ella provincia di _________________________</w:t>
      </w:r>
      <w:r w:rsidRPr="0058561C">
        <w:rPr>
          <w:rFonts w:ascii="Titillium Web" w:hAnsi="Titillium Web"/>
        </w:rPr>
        <w:t xml:space="preserve"> </w:t>
      </w:r>
      <w:r>
        <w:rPr>
          <w:rFonts w:ascii="Titillium Web" w:hAnsi="Titillium Web"/>
        </w:rPr>
        <w:t xml:space="preserve">  </w:t>
      </w:r>
      <w:r w:rsidRPr="0058561C">
        <w:rPr>
          <w:rFonts w:ascii="Titillium Web" w:hAnsi="Titillium Web"/>
        </w:rPr>
        <w:t>dal_______________</w:t>
      </w:r>
      <w:r>
        <w:rPr>
          <w:rFonts w:ascii="Titillium Web" w:hAnsi="Titillium Web"/>
        </w:rPr>
        <w:t xml:space="preserve"> </w:t>
      </w:r>
      <w:r w:rsidRPr="0058561C">
        <w:rPr>
          <w:rFonts w:ascii="Titillium Web" w:hAnsi="Titillium Web"/>
        </w:rPr>
        <w:t xml:space="preserve"> </w:t>
      </w:r>
      <w:r>
        <w:rPr>
          <w:rFonts w:ascii="Titillium Web" w:hAnsi="Titillium Web"/>
        </w:rPr>
        <w:t xml:space="preserve"> al</w:t>
      </w:r>
      <w:r w:rsidRPr="0058561C">
        <w:rPr>
          <w:rFonts w:ascii="Titillium Web" w:hAnsi="Titillium Web"/>
        </w:rPr>
        <w:t xml:space="preserve"> nr </w:t>
      </w:r>
      <w:r w:rsidR="00937757" w:rsidRPr="0058561C">
        <w:rPr>
          <w:rFonts w:ascii="Titillium Web" w:hAnsi="Titillium Web"/>
        </w:rPr>
        <w:t>iscrizione _</w:t>
      </w:r>
      <w:r w:rsidRPr="0058561C">
        <w:rPr>
          <w:rFonts w:ascii="Titillium Web" w:hAnsi="Titillium Web"/>
        </w:rPr>
        <w:t xml:space="preserve">________; </w:t>
      </w:r>
    </w:p>
    <w:p w14:paraId="38E7FB3A" w14:textId="77777777" w:rsidR="00374E46" w:rsidRPr="0058561C" w:rsidRDefault="00374E46" w:rsidP="00374E46">
      <w:pPr>
        <w:ind w:left="426" w:right="362" w:hanging="426"/>
        <w:rPr>
          <w:rFonts w:ascii="Titillium Web" w:hAnsi="Titillium Web"/>
        </w:rPr>
      </w:pPr>
    </w:p>
    <w:p w14:paraId="369DBBEF" w14:textId="6AF138FF" w:rsidR="00374E46" w:rsidRDefault="00374E46" w:rsidP="004B38C1">
      <w:pPr>
        <w:pStyle w:val="Paragrafoelenco"/>
        <w:numPr>
          <w:ilvl w:val="0"/>
          <w:numId w:val="54"/>
        </w:numPr>
        <w:tabs>
          <w:tab w:val="center" w:pos="1237"/>
          <w:tab w:val="center" w:pos="1893"/>
          <w:tab w:val="center" w:pos="2576"/>
          <w:tab w:val="center" w:pos="3685"/>
          <w:tab w:val="center" w:pos="4688"/>
          <w:tab w:val="center" w:pos="5683"/>
          <w:tab w:val="center" w:pos="7024"/>
          <w:tab w:val="center" w:pos="7949"/>
          <w:tab w:val="center" w:pos="9174"/>
          <w:tab w:val="center" w:pos="10405"/>
        </w:tabs>
        <w:spacing w:after="7" w:line="360" w:lineRule="auto"/>
        <w:ind w:right="362"/>
        <w:jc w:val="left"/>
        <w:rPr>
          <w:rFonts w:ascii="Titillium Web" w:hAnsi="Titillium Web"/>
        </w:rPr>
      </w:pPr>
      <w:r w:rsidRPr="0058561C">
        <w:rPr>
          <w:rFonts w:ascii="Titillium Web" w:hAnsi="Titillium Web"/>
        </w:rPr>
        <w:t xml:space="preserve">di aver </w:t>
      </w:r>
      <w:r w:rsidRPr="0058561C">
        <w:rPr>
          <w:rFonts w:ascii="Titillium Web" w:hAnsi="Titillium Web"/>
        </w:rPr>
        <w:tab/>
        <w:t xml:space="preserve">conseguito il/i </w:t>
      </w:r>
      <w:r w:rsidRPr="0058561C">
        <w:rPr>
          <w:rFonts w:ascii="Titillium Web" w:hAnsi="Titillium Web"/>
        </w:rPr>
        <w:tab/>
        <w:t xml:space="preserve">seguente/i </w:t>
      </w:r>
      <w:r w:rsidRPr="0058561C">
        <w:rPr>
          <w:rFonts w:ascii="Titillium Web" w:hAnsi="Titillium Web"/>
        </w:rPr>
        <w:tab/>
      </w:r>
      <w:r w:rsidRPr="0058561C">
        <w:rPr>
          <w:rFonts w:ascii="Titillium Web" w:hAnsi="Titillium Web"/>
          <w:b/>
          <w:bCs/>
        </w:rPr>
        <w:t>diploma</w:t>
      </w:r>
      <w:r>
        <w:rPr>
          <w:rFonts w:ascii="Titillium Web" w:hAnsi="Titillium Web"/>
          <w:b/>
          <w:bCs/>
        </w:rPr>
        <w:t>/i</w:t>
      </w:r>
      <w:r w:rsidRPr="0058561C">
        <w:rPr>
          <w:rFonts w:ascii="Titillium Web" w:hAnsi="Titillium Web"/>
          <w:b/>
          <w:bCs/>
        </w:rPr>
        <w:t xml:space="preserve"> di specializzazion</w:t>
      </w:r>
      <w:r>
        <w:rPr>
          <w:rFonts w:ascii="Titillium Web" w:hAnsi="Titillium Web"/>
          <w:b/>
          <w:bCs/>
        </w:rPr>
        <w:t xml:space="preserve">e                                                                     </w:t>
      </w:r>
      <w:bookmarkStart w:id="1" w:name="_Hlk203650860"/>
      <w:proofErr w:type="gramStart"/>
      <w:r w:rsidRPr="0058561C">
        <w:rPr>
          <w:rFonts w:ascii="Titillium Web" w:hAnsi="Titillium Web"/>
        </w:rPr>
        <w:t>in  _</w:t>
      </w:r>
      <w:proofErr w:type="gramEnd"/>
      <w:r w:rsidRPr="0058561C">
        <w:rPr>
          <w:rFonts w:ascii="Titillium Web" w:hAnsi="Titillium Web"/>
        </w:rPr>
        <w:t xml:space="preserve">_____________________________________ </w:t>
      </w:r>
      <w:proofErr w:type="spellStart"/>
      <w:r w:rsidRPr="0058561C">
        <w:rPr>
          <w:rFonts w:ascii="Titillium Web" w:hAnsi="Titillium Web"/>
        </w:rPr>
        <w:t>in</w:t>
      </w:r>
      <w:proofErr w:type="spellEnd"/>
      <w:r w:rsidRPr="0058561C">
        <w:rPr>
          <w:rFonts w:ascii="Titillium Web" w:hAnsi="Titillium Web"/>
        </w:rPr>
        <w:t xml:space="preserve"> data___________</w:t>
      </w:r>
      <w:r>
        <w:rPr>
          <w:rFonts w:ascii="Titillium Web" w:hAnsi="Titillium Web"/>
        </w:rPr>
        <w:t xml:space="preserve">_______       </w:t>
      </w:r>
      <w:r w:rsidRPr="0058561C">
        <w:rPr>
          <w:rFonts w:ascii="Titillium Web" w:hAnsi="Titillium Web"/>
        </w:rPr>
        <w:t>presso _______________________________________</w:t>
      </w:r>
      <w:r>
        <w:rPr>
          <w:rFonts w:ascii="Titillium Web" w:hAnsi="Titillium Web"/>
        </w:rPr>
        <w:t>________________</w:t>
      </w:r>
      <w:r w:rsidRPr="0058561C">
        <w:rPr>
          <w:rFonts w:ascii="Titillium Web" w:hAnsi="Titillium Web"/>
        </w:rPr>
        <w:t>___</w:t>
      </w:r>
      <w:r>
        <w:rPr>
          <w:rFonts w:ascii="Titillium Web" w:hAnsi="Titillium Web"/>
        </w:rPr>
        <w:t>;</w:t>
      </w:r>
      <w:r w:rsidRPr="0058561C">
        <w:rPr>
          <w:rFonts w:ascii="Titillium Web" w:hAnsi="Titillium Web"/>
        </w:rPr>
        <w:t xml:space="preserve">  </w:t>
      </w:r>
      <w:bookmarkEnd w:id="1"/>
    </w:p>
    <w:p w14:paraId="0D30B4DE" w14:textId="77777777" w:rsidR="00374E46" w:rsidRPr="009F4997" w:rsidRDefault="00374E46" w:rsidP="00A40956">
      <w:pPr>
        <w:tabs>
          <w:tab w:val="center" w:pos="1237"/>
          <w:tab w:val="center" w:pos="1893"/>
          <w:tab w:val="center" w:pos="2576"/>
          <w:tab w:val="center" w:pos="3685"/>
          <w:tab w:val="center" w:pos="4688"/>
          <w:tab w:val="center" w:pos="5683"/>
          <w:tab w:val="center" w:pos="7024"/>
          <w:tab w:val="center" w:pos="7949"/>
          <w:tab w:val="center" w:pos="9174"/>
          <w:tab w:val="center" w:pos="10405"/>
        </w:tabs>
        <w:spacing w:before="240" w:after="7" w:line="360" w:lineRule="auto"/>
        <w:ind w:left="426" w:right="362"/>
        <w:rPr>
          <w:rFonts w:ascii="Titillium Web" w:hAnsi="Titillium Web"/>
        </w:rPr>
      </w:pPr>
      <w:proofErr w:type="gramStart"/>
      <w:r w:rsidRPr="009F4997">
        <w:rPr>
          <w:rFonts w:ascii="Titillium Web" w:hAnsi="Titillium Web"/>
        </w:rPr>
        <w:t>in  _</w:t>
      </w:r>
      <w:proofErr w:type="gramEnd"/>
      <w:r w:rsidRPr="009F4997">
        <w:rPr>
          <w:rFonts w:ascii="Titillium Web" w:hAnsi="Titillium Web"/>
        </w:rPr>
        <w:t xml:space="preserve">_____________________________________ </w:t>
      </w:r>
      <w:proofErr w:type="spellStart"/>
      <w:r w:rsidRPr="009F4997">
        <w:rPr>
          <w:rFonts w:ascii="Titillium Web" w:hAnsi="Titillium Web"/>
        </w:rPr>
        <w:t>in</w:t>
      </w:r>
      <w:proofErr w:type="spellEnd"/>
      <w:r w:rsidRPr="009F4997">
        <w:rPr>
          <w:rFonts w:ascii="Titillium Web" w:hAnsi="Titillium Web"/>
        </w:rPr>
        <w:t xml:space="preserve"> data__________________       presso __________________________________________________________  </w:t>
      </w:r>
    </w:p>
    <w:p w14:paraId="5C9EA3C1" w14:textId="77777777" w:rsidR="00A40956" w:rsidRDefault="00A40956" w:rsidP="00A40956">
      <w:pPr>
        <w:spacing w:line="259" w:lineRule="auto"/>
        <w:rPr>
          <w:rFonts w:ascii="Titillium Web" w:hAnsi="Titillium Web"/>
        </w:rPr>
      </w:pPr>
    </w:p>
    <w:p w14:paraId="697C8BE2" w14:textId="43ED64D3" w:rsidR="00374E46" w:rsidRPr="00727800" w:rsidRDefault="00374E46" w:rsidP="00BB76A9">
      <w:pPr>
        <w:spacing w:line="259" w:lineRule="auto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Al fine della valutazione di condizioni di precedenza per il conferimento dell’incarico, dichiara altresì: </w:t>
      </w:r>
    </w:p>
    <w:p w14:paraId="6A0F3C2F" w14:textId="77777777" w:rsidR="00374E46" w:rsidRPr="007C4B60" w:rsidRDefault="00374E46" w:rsidP="004B38C1">
      <w:pPr>
        <w:pStyle w:val="Paragrafoelenco"/>
        <w:numPr>
          <w:ilvl w:val="0"/>
          <w:numId w:val="53"/>
        </w:numPr>
        <w:spacing w:after="294" w:line="276" w:lineRule="auto"/>
        <w:ind w:right="362"/>
        <w:contextualSpacing w:val="0"/>
        <w:jc w:val="left"/>
        <w:rPr>
          <w:rFonts w:ascii="Titillium Web" w:hAnsi="Titillium Web"/>
        </w:rPr>
      </w:pPr>
      <w:r w:rsidRPr="007C4B60">
        <w:rPr>
          <w:rFonts w:ascii="Titillium Web" w:hAnsi="Titillium Web"/>
        </w:rPr>
        <w:t xml:space="preserve">di aver già svolto attività di medico fiscale: </w:t>
      </w:r>
    </w:p>
    <w:p w14:paraId="6584C42B" w14:textId="6D85040A" w:rsidR="00374E46" w:rsidRPr="009F4997" w:rsidRDefault="00374E46" w:rsidP="004B38C1">
      <w:pPr>
        <w:pStyle w:val="Paragrafoelenco"/>
        <w:numPr>
          <w:ilvl w:val="0"/>
          <w:numId w:val="47"/>
        </w:numPr>
        <w:spacing w:after="28"/>
        <w:ind w:hanging="436"/>
        <w:contextualSpacing w:val="0"/>
        <w:jc w:val="left"/>
        <w:rPr>
          <w:rFonts w:ascii="Titillium Web" w:hAnsi="Titillium Web"/>
        </w:rPr>
      </w:pPr>
      <w:r w:rsidRPr="007C4B60">
        <w:rPr>
          <w:rFonts w:ascii="Titillium Web" w:hAnsi="Titillium Web"/>
        </w:rPr>
        <w:t>per</w:t>
      </w:r>
      <w:r w:rsidRPr="009F4997">
        <w:rPr>
          <w:rFonts w:ascii="Titillium Web" w:hAnsi="Titillium Web"/>
        </w:rPr>
        <w:t xml:space="preserve"> conto </w:t>
      </w:r>
      <w:r w:rsidR="00937757" w:rsidRPr="00A40956">
        <w:rPr>
          <w:rFonts w:ascii="Titillium Web" w:hAnsi="Titillium Web"/>
          <w:b/>
          <w:bCs/>
        </w:rPr>
        <w:t>INPS</w:t>
      </w:r>
      <w:r w:rsidR="00937757" w:rsidRPr="009F4997">
        <w:rPr>
          <w:rFonts w:ascii="Titillium Web" w:hAnsi="Titillium Web"/>
        </w:rPr>
        <w:t xml:space="preserve"> (</w:t>
      </w:r>
      <w:r w:rsidRPr="009F4997">
        <w:rPr>
          <w:rFonts w:ascii="Titillium Web" w:hAnsi="Titillium Web"/>
          <w:i/>
        </w:rPr>
        <w:t>indicare la sede e i periodi</w:t>
      </w:r>
      <w:r w:rsidRPr="009F4997">
        <w:rPr>
          <w:rFonts w:ascii="Titillium Web" w:hAnsi="Titillium Web"/>
        </w:rPr>
        <w:t xml:space="preserve">):  </w:t>
      </w:r>
    </w:p>
    <w:p w14:paraId="31669172" w14:textId="77777777" w:rsidR="00374E46" w:rsidRPr="00727800" w:rsidRDefault="00374E46" w:rsidP="00374E46">
      <w:pPr>
        <w:spacing w:after="342"/>
        <w:ind w:left="720" w:right="362" w:hanging="436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        INPS___________________________ dal ____________ al ______________ </w:t>
      </w:r>
    </w:p>
    <w:p w14:paraId="3A526847" w14:textId="77777777" w:rsidR="00A40956" w:rsidRPr="00727800" w:rsidRDefault="00A40956" w:rsidP="00A40956">
      <w:pPr>
        <w:spacing w:after="342"/>
        <w:ind w:left="720" w:right="362" w:hanging="436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        INPS___________________________ dal ____________ al ______________ </w:t>
      </w:r>
    </w:p>
    <w:p w14:paraId="46E68480" w14:textId="77777777" w:rsidR="00374E46" w:rsidRPr="00727800" w:rsidRDefault="00374E46" w:rsidP="004B38C1">
      <w:pPr>
        <w:pStyle w:val="Paragrafoelenco"/>
        <w:numPr>
          <w:ilvl w:val="0"/>
          <w:numId w:val="47"/>
        </w:numPr>
        <w:spacing w:after="28"/>
        <w:ind w:hanging="436"/>
        <w:contextualSpacing w:val="0"/>
        <w:jc w:val="left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per conto </w:t>
      </w:r>
      <w:proofErr w:type="gramStart"/>
      <w:r w:rsidRPr="00727800">
        <w:rPr>
          <w:rFonts w:ascii="Titillium Web" w:hAnsi="Titillium Web"/>
        </w:rPr>
        <w:t>ASL  (</w:t>
      </w:r>
      <w:proofErr w:type="gramEnd"/>
      <w:r w:rsidRPr="00727800">
        <w:rPr>
          <w:rFonts w:ascii="Titillium Web" w:hAnsi="Titillium Web"/>
          <w:i/>
        </w:rPr>
        <w:t>indicare la sede e i periodi</w:t>
      </w:r>
      <w:r w:rsidRPr="00727800">
        <w:rPr>
          <w:rFonts w:ascii="Titillium Web" w:hAnsi="Titillium Web"/>
        </w:rPr>
        <w:t xml:space="preserve">):  </w:t>
      </w:r>
    </w:p>
    <w:p w14:paraId="14760449" w14:textId="77777777" w:rsidR="00374E46" w:rsidRDefault="00374E46" w:rsidP="00A40956">
      <w:pPr>
        <w:spacing w:before="240"/>
        <w:ind w:left="720" w:right="362" w:hanging="436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        ASL ___________________________ dal ____________ al _____________</w:t>
      </w:r>
      <w:proofErr w:type="gramStart"/>
      <w:r w:rsidRPr="00727800">
        <w:rPr>
          <w:rFonts w:ascii="Titillium Web" w:hAnsi="Titillium Web"/>
        </w:rPr>
        <w:t>_ ;</w:t>
      </w:r>
      <w:proofErr w:type="gramEnd"/>
      <w:r w:rsidRPr="00727800">
        <w:rPr>
          <w:rFonts w:ascii="Titillium Web" w:hAnsi="Titillium Web"/>
        </w:rPr>
        <w:t xml:space="preserve"> </w:t>
      </w:r>
    </w:p>
    <w:p w14:paraId="26C73F52" w14:textId="77777777" w:rsidR="00A40956" w:rsidRPr="00727800" w:rsidRDefault="00A40956" w:rsidP="00374E46">
      <w:pPr>
        <w:ind w:left="720" w:right="362" w:hanging="436"/>
        <w:rPr>
          <w:rFonts w:ascii="Titillium Web" w:hAnsi="Titillium Web"/>
        </w:rPr>
      </w:pPr>
    </w:p>
    <w:p w14:paraId="0E8F1992" w14:textId="3B41021A" w:rsidR="00374E46" w:rsidRPr="00727800" w:rsidRDefault="00374E46" w:rsidP="00374E46">
      <w:pPr>
        <w:spacing w:after="252" w:line="259" w:lineRule="auto"/>
        <w:ind w:left="720" w:hanging="436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</w:t>
      </w:r>
      <w:r w:rsidR="00A40956">
        <w:rPr>
          <w:rFonts w:ascii="Titillium Web" w:hAnsi="Titillium Web"/>
        </w:rPr>
        <w:tab/>
      </w:r>
      <w:r w:rsidR="00A40956" w:rsidRPr="00727800">
        <w:rPr>
          <w:rFonts w:ascii="Titillium Web" w:hAnsi="Titillium Web"/>
        </w:rPr>
        <w:t>ASL ___________________________ dal ____________ al ______________</w:t>
      </w:r>
    </w:p>
    <w:p w14:paraId="22D4C098" w14:textId="6BF202D0" w:rsidR="00374E46" w:rsidRPr="00727800" w:rsidRDefault="00374E46" w:rsidP="00A40956">
      <w:pPr>
        <w:spacing w:line="276" w:lineRule="auto"/>
        <w:ind w:right="362"/>
        <w:jc w:val="both"/>
        <w:rPr>
          <w:rFonts w:ascii="Titillium Web" w:hAnsi="Titillium Web"/>
        </w:rPr>
      </w:pPr>
      <w:r w:rsidRPr="00727800">
        <w:rPr>
          <w:rFonts w:ascii="Titillium Web" w:hAnsi="Titillium Web"/>
          <w:b/>
          <w:bCs/>
        </w:rPr>
        <w:lastRenderedPageBreak/>
        <w:t>NB:</w:t>
      </w:r>
      <w:r w:rsidRPr="00727800">
        <w:rPr>
          <w:rFonts w:ascii="Titillium Web" w:hAnsi="Titillium Web"/>
        </w:rPr>
        <w:t xml:space="preserve"> a parità di condizione di precedenza, l’incarico verrà conferito al candidato con una maggiore anzianità di servizio nelle funzioni sopra indicate, ovvero, in subordine, al candidato con la minore età anagrafica. </w:t>
      </w:r>
    </w:p>
    <w:p w14:paraId="6A277FD6" w14:textId="4AEA9F6C" w:rsidR="00374E46" w:rsidRPr="007C4B60" w:rsidRDefault="00374E46" w:rsidP="00BB76A9">
      <w:pPr>
        <w:spacing w:before="240" w:after="249" w:line="276" w:lineRule="auto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</w:t>
      </w:r>
      <w:r w:rsidRPr="007C4B60">
        <w:rPr>
          <w:rFonts w:ascii="Titillium Web" w:hAnsi="Titillium Web"/>
          <w:b/>
          <w:bCs/>
        </w:rPr>
        <w:t xml:space="preserve">Dichiara altresì: </w:t>
      </w:r>
    </w:p>
    <w:p w14:paraId="086029A2" w14:textId="77777777" w:rsidR="00374E46" w:rsidRPr="00A13DA4" w:rsidRDefault="00374E46" w:rsidP="004B38C1">
      <w:pPr>
        <w:pStyle w:val="Paragrafoelenco"/>
        <w:numPr>
          <w:ilvl w:val="0"/>
          <w:numId w:val="52"/>
        </w:numPr>
        <w:spacing w:before="240" w:line="276" w:lineRule="auto"/>
        <w:ind w:left="284" w:right="362" w:hanging="284"/>
        <w:rPr>
          <w:rFonts w:ascii="Titillium Web" w:hAnsi="Titillium Web"/>
        </w:rPr>
      </w:pPr>
      <w:r w:rsidRPr="00A13DA4">
        <w:rPr>
          <w:rFonts w:ascii="Titillium Web" w:hAnsi="Titillium Web"/>
        </w:rPr>
        <w:t xml:space="preserve">di NON svolgere alcuna attività medica nel territorio di questa regione, ovvero di svolgere la/le seguente/i attività:  </w:t>
      </w:r>
    </w:p>
    <w:p w14:paraId="1F7A5365" w14:textId="77777777" w:rsidR="00374E46" w:rsidRPr="00727800" w:rsidRDefault="00374E46" w:rsidP="00A40956">
      <w:pPr>
        <w:spacing w:after="7" w:line="276" w:lineRule="auto"/>
        <w:ind w:right="362"/>
        <w:rPr>
          <w:rFonts w:ascii="Titillium Web" w:hAnsi="Titillium Web"/>
        </w:rPr>
      </w:pPr>
      <w:bookmarkStart w:id="2" w:name="_Hlk203651424"/>
      <w:r w:rsidRPr="00727800">
        <w:rPr>
          <w:rFonts w:ascii="Titillium Web" w:hAnsi="Titillium Web"/>
        </w:rPr>
        <w:t>________________________________________________________________</w:t>
      </w:r>
    </w:p>
    <w:p w14:paraId="32DE05DC" w14:textId="77777777" w:rsidR="00374E46" w:rsidRPr="00727800" w:rsidRDefault="00374E46" w:rsidP="00A40956">
      <w:pPr>
        <w:spacing w:line="276" w:lineRule="auto"/>
        <w:ind w:right="362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________________________________________________________________ </w:t>
      </w:r>
    </w:p>
    <w:p w14:paraId="0A939D4B" w14:textId="77777777" w:rsidR="00374E46" w:rsidRPr="00727800" w:rsidRDefault="00374E46" w:rsidP="00A40956">
      <w:pPr>
        <w:spacing w:line="276" w:lineRule="auto"/>
        <w:ind w:right="362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________________________________________________________________ </w:t>
      </w:r>
    </w:p>
    <w:bookmarkEnd w:id="2"/>
    <w:p w14:paraId="5C060DF3" w14:textId="77777777" w:rsidR="00374E46" w:rsidRPr="00727800" w:rsidRDefault="00374E46" w:rsidP="00A40956">
      <w:pPr>
        <w:spacing w:line="276" w:lineRule="auto"/>
        <w:ind w:right="362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________________________________________________________________ </w:t>
      </w:r>
    </w:p>
    <w:p w14:paraId="6F521CF5" w14:textId="77777777" w:rsidR="00374E46" w:rsidRPr="00727800" w:rsidRDefault="00374E46" w:rsidP="00A40956">
      <w:pPr>
        <w:spacing w:line="276" w:lineRule="auto"/>
        <w:ind w:right="362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________________________________________________________________; </w:t>
      </w:r>
    </w:p>
    <w:p w14:paraId="475B3B09" w14:textId="47B3E98D" w:rsidR="00374E46" w:rsidRPr="00A13DA4" w:rsidRDefault="00374E46" w:rsidP="004B38C1">
      <w:pPr>
        <w:pStyle w:val="Paragrafoelenco"/>
        <w:numPr>
          <w:ilvl w:val="0"/>
          <w:numId w:val="52"/>
        </w:numPr>
        <w:spacing w:before="240" w:after="0" w:line="276" w:lineRule="auto"/>
        <w:ind w:left="284" w:right="362" w:hanging="284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 </w:t>
      </w:r>
      <w:r w:rsidRPr="00A13DA4">
        <w:rPr>
          <w:rFonts w:ascii="Titillium Web" w:hAnsi="Titillium Web"/>
        </w:rPr>
        <w:t xml:space="preserve">di prestare attività in qualità di medico per conto di Pubbliche Amministrazioni: </w:t>
      </w:r>
    </w:p>
    <w:p w14:paraId="11F4A33C" w14:textId="77777777" w:rsidR="00374E46" w:rsidRPr="00727800" w:rsidRDefault="00374E46" w:rsidP="00A13DA4">
      <w:pPr>
        <w:spacing w:after="28" w:line="240" w:lineRule="auto"/>
        <w:ind w:right="362" w:firstLine="284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(indicare quale P.A., sede, incarico, tempo parziale/pieno e periodi) </w:t>
      </w:r>
    </w:p>
    <w:p w14:paraId="7126FBE7" w14:textId="77777777" w:rsidR="00374E46" w:rsidRPr="00727800" w:rsidRDefault="00374E46" w:rsidP="00A13DA4">
      <w:pPr>
        <w:spacing w:after="7" w:line="276" w:lineRule="auto"/>
        <w:ind w:right="362"/>
        <w:rPr>
          <w:rFonts w:ascii="Titillium Web" w:hAnsi="Titillium Web"/>
        </w:rPr>
      </w:pPr>
      <w:r w:rsidRPr="00727800">
        <w:rPr>
          <w:rFonts w:ascii="Titillium Web" w:hAnsi="Titillium Web"/>
        </w:rPr>
        <w:t>________________________________________________________________</w:t>
      </w:r>
    </w:p>
    <w:p w14:paraId="7F9AB537" w14:textId="77777777" w:rsidR="00374E46" w:rsidRPr="00727800" w:rsidRDefault="00374E46" w:rsidP="00A13DA4">
      <w:pPr>
        <w:spacing w:line="276" w:lineRule="auto"/>
        <w:ind w:right="362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________________________________________________________________ </w:t>
      </w:r>
    </w:p>
    <w:p w14:paraId="6D26F930" w14:textId="77777777" w:rsidR="00374E46" w:rsidRPr="00727800" w:rsidRDefault="00374E46" w:rsidP="00A13DA4">
      <w:pPr>
        <w:spacing w:line="276" w:lineRule="auto"/>
        <w:ind w:right="362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________________________________________________________________ </w:t>
      </w:r>
    </w:p>
    <w:p w14:paraId="0B328A2C" w14:textId="77777777" w:rsidR="00374E46" w:rsidRDefault="00374E46" w:rsidP="00A40956">
      <w:pPr>
        <w:spacing w:line="276" w:lineRule="auto"/>
        <w:ind w:right="362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________________________________________________________________ </w:t>
      </w:r>
    </w:p>
    <w:p w14:paraId="2CEB6478" w14:textId="77777777" w:rsidR="00374E46" w:rsidRDefault="00374E46" w:rsidP="00374E46">
      <w:pPr>
        <w:ind w:right="362"/>
        <w:rPr>
          <w:rFonts w:ascii="Titillium Web" w:hAnsi="Titillium Web"/>
        </w:rPr>
      </w:pPr>
    </w:p>
    <w:p w14:paraId="5D7A290F" w14:textId="77777777" w:rsidR="00374E46" w:rsidRPr="00A13DA4" w:rsidRDefault="00374E46" w:rsidP="004B38C1">
      <w:pPr>
        <w:pStyle w:val="Paragrafoelenco"/>
        <w:numPr>
          <w:ilvl w:val="0"/>
          <w:numId w:val="52"/>
        </w:numPr>
        <w:spacing w:before="240" w:line="276" w:lineRule="auto"/>
        <w:ind w:left="284" w:right="362" w:hanging="284"/>
        <w:rPr>
          <w:rFonts w:ascii="Titillium Web" w:hAnsi="Titillium Web"/>
        </w:rPr>
      </w:pPr>
      <w:r w:rsidRPr="00A13DA4">
        <w:rPr>
          <w:rFonts w:ascii="Titillium Web" w:hAnsi="Titillium Web"/>
        </w:rPr>
        <w:t xml:space="preserve">di NON avere rapporti di dipendenza o convenzionati con le Aziende del Servizio Sanitario Nazionale, ovvero di avere i seguenti rapporti in corso: </w:t>
      </w:r>
    </w:p>
    <w:p w14:paraId="3285F9A5" w14:textId="77777777" w:rsidR="00374E46" w:rsidRDefault="00374E46" w:rsidP="00A13DA4">
      <w:pPr>
        <w:spacing w:line="276" w:lineRule="auto"/>
        <w:ind w:right="362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________________________________________________________________ ________________________________________________________________;  </w:t>
      </w:r>
    </w:p>
    <w:p w14:paraId="58C6F692" w14:textId="40105C7D" w:rsidR="00374E46" w:rsidRPr="007C4B60" w:rsidRDefault="00374E46" w:rsidP="004B38C1">
      <w:pPr>
        <w:pStyle w:val="Paragrafoelenco"/>
        <w:numPr>
          <w:ilvl w:val="0"/>
          <w:numId w:val="52"/>
        </w:numPr>
        <w:spacing w:before="240" w:after="0" w:line="276" w:lineRule="auto"/>
        <w:ind w:left="284" w:right="362" w:hanging="284"/>
        <w:rPr>
          <w:rFonts w:ascii="Titillium Web" w:hAnsi="Titillium Web"/>
        </w:rPr>
      </w:pPr>
      <w:r w:rsidRPr="007C4B60">
        <w:rPr>
          <w:rFonts w:ascii="Titillium Web" w:hAnsi="Titillium Web"/>
        </w:rPr>
        <w:t xml:space="preserve">di NON avere rapporti di lavoro con aziende private o pubbliche, ovvero di avere i seguenti rapporti di lavoro in corso: </w:t>
      </w:r>
    </w:p>
    <w:p w14:paraId="63EE31C1" w14:textId="77777777" w:rsidR="00374E46" w:rsidRDefault="00374E46" w:rsidP="00A13DA4">
      <w:pPr>
        <w:spacing w:line="297" w:lineRule="auto"/>
        <w:ind w:right="150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________________________________________________________________ ________________________________________________________________;  </w:t>
      </w:r>
    </w:p>
    <w:p w14:paraId="43F79679" w14:textId="77777777" w:rsidR="00374E46" w:rsidRPr="007C4B60" w:rsidRDefault="00374E46" w:rsidP="004B38C1">
      <w:pPr>
        <w:pStyle w:val="Paragrafoelenco"/>
        <w:numPr>
          <w:ilvl w:val="0"/>
          <w:numId w:val="52"/>
        </w:numPr>
        <w:spacing w:before="240" w:line="276" w:lineRule="auto"/>
        <w:ind w:left="284" w:right="362" w:hanging="284"/>
        <w:rPr>
          <w:rFonts w:ascii="Titillium Web" w:hAnsi="Titillium Web"/>
        </w:rPr>
      </w:pPr>
      <w:r w:rsidRPr="007C4B60">
        <w:rPr>
          <w:rFonts w:ascii="Titillium Web" w:hAnsi="Titillium Web"/>
        </w:rPr>
        <w:t xml:space="preserve">di NON aver riportato condanne penali ovvero di aver riportato le seguenti condanne Penali: </w:t>
      </w:r>
    </w:p>
    <w:p w14:paraId="0C54863D" w14:textId="77777777" w:rsidR="00374E46" w:rsidRPr="00727800" w:rsidRDefault="00374E46" w:rsidP="00A13DA4">
      <w:pPr>
        <w:spacing w:line="297" w:lineRule="auto"/>
        <w:ind w:right="150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>________________________________________________________________</w:t>
      </w:r>
    </w:p>
    <w:p w14:paraId="21AE8351" w14:textId="77777777" w:rsidR="00374E46" w:rsidRDefault="00374E46" w:rsidP="00A13DA4">
      <w:pPr>
        <w:spacing w:line="297" w:lineRule="auto"/>
        <w:ind w:right="150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_____________________________________________:__________________;  </w:t>
      </w:r>
    </w:p>
    <w:p w14:paraId="3EF073E5" w14:textId="77777777" w:rsidR="00374E46" w:rsidRPr="007C4B60" w:rsidRDefault="00374E46" w:rsidP="004B38C1">
      <w:pPr>
        <w:pStyle w:val="Paragrafoelenco"/>
        <w:numPr>
          <w:ilvl w:val="0"/>
          <w:numId w:val="52"/>
        </w:numPr>
        <w:spacing w:before="240" w:after="0" w:line="276" w:lineRule="auto"/>
        <w:ind w:left="284" w:right="362" w:hanging="284"/>
        <w:rPr>
          <w:rFonts w:ascii="Titillium Web" w:hAnsi="Titillium Web"/>
        </w:rPr>
      </w:pPr>
      <w:r w:rsidRPr="007C4B60">
        <w:rPr>
          <w:rFonts w:ascii="Titillium Web" w:hAnsi="Titillium Web"/>
        </w:rPr>
        <w:lastRenderedPageBreak/>
        <w:t xml:space="preserve">di NON avere procedimenti penali in corso ovvero di avere il/i seguente/i procedimenti penali in corso:     </w:t>
      </w:r>
    </w:p>
    <w:p w14:paraId="299AFE3F" w14:textId="77777777" w:rsidR="00374E46" w:rsidRPr="00727800" w:rsidRDefault="00374E46" w:rsidP="00A13DA4">
      <w:pPr>
        <w:spacing w:line="297" w:lineRule="auto"/>
        <w:ind w:right="150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>________________________________________________________________</w:t>
      </w:r>
    </w:p>
    <w:p w14:paraId="3A187980" w14:textId="77777777" w:rsidR="00374E46" w:rsidRPr="00727800" w:rsidRDefault="00374E46" w:rsidP="00A13DA4">
      <w:pPr>
        <w:spacing w:line="297" w:lineRule="auto"/>
        <w:ind w:right="150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________________________________________________________________; </w:t>
      </w:r>
    </w:p>
    <w:p w14:paraId="57F9E955" w14:textId="77777777" w:rsidR="00374E46" w:rsidRPr="00727800" w:rsidRDefault="00374E46" w:rsidP="00BB76A9">
      <w:pPr>
        <w:spacing w:line="259" w:lineRule="auto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</w:t>
      </w:r>
    </w:p>
    <w:p w14:paraId="297946CF" w14:textId="77777777" w:rsidR="00374E46" w:rsidRPr="00D444C6" w:rsidRDefault="00374E46" w:rsidP="004B38C1">
      <w:pPr>
        <w:pStyle w:val="Paragrafoelenco"/>
        <w:numPr>
          <w:ilvl w:val="0"/>
          <w:numId w:val="48"/>
        </w:numPr>
        <w:spacing w:after="0" w:line="276" w:lineRule="auto"/>
        <w:ind w:right="362"/>
        <w:rPr>
          <w:rFonts w:ascii="Titillium Web" w:hAnsi="Titillium Web"/>
        </w:rPr>
      </w:pPr>
      <w:r w:rsidRPr="00D444C6">
        <w:rPr>
          <w:rFonts w:ascii="Titillium Web" w:hAnsi="Titillium Web"/>
        </w:rPr>
        <w:t xml:space="preserve">di NON essere stato destituito/a o </w:t>
      </w:r>
      <w:proofErr w:type="spellStart"/>
      <w:proofErr w:type="gramStart"/>
      <w:r w:rsidRPr="00D444C6">
        <w:rPr>
          <w:rFonts w:ascii="Titillium Web" w:hAnsi="Titillium Web"/>
        </w:rPr>
        <w:t>o</w:t>
      </w:r>
      <w:proofErr w:type="spellEnd"/>
      <w:proofErr w:type="gramEnd"/>
      <w:r w:rsidRPr="00D444C6">
        <w:rPr>
          <w:rFonts w:ascii="Titillium Web" w:hAnsi="Titillium Web"/>
        </w:rPr>
        <w:t xml:space="preserve"> dispensato/a da impiego presso Pubblica Amministrazione, e </w:t>
      </w:r>
    </w:p>
    <w:p w14:paraId="2C9E4060" w14:textId="77777777" w:rsidR="00374E46" w:rsidRPr="00D444C6" w:rsidRDefault="00374E46" w:rsidP="004B38C1">
      <w:pPr>
        <w:pStyle w:val="Paragrafoelenco"/>
        <w:numPr>
          <w:ilvl w:val="0"/>
          <w:numId w:val="48"/>
        </w:numPr>
        <w:spacing w:after="0" w:line="276" w:lineRule="auto"/>
        <w:ind w:right="362"/>
        <w:rPr>
          <w:rFonts w:ascii="Titillium Web" w:hAnsi="Titillium Web"/>
        </w:rPr>
      </w:pPr>
      <w:r w:rsidRPr="00D444C6">
        <w:rPr>
          <w:rFonts w:ascii="Titillium Web" w:hAnsi="Titillium Web"/>
        </w:rPr>
        <w:t xml:space="preserve">di NON essere stato dichiarato/a decaduto/a da altro impiego pubblico;       </w:t>
      </w:r>
    </w:p>
    <w:p w14:paraId="4E188029" w14:textId="77777777" w:rsidR="00374E46" w:rsidRPr="00727800" w:rsidRDefault="00374E46" w:rsidP="00BB76A9">
      <w:pPr>
        <w:spacing w:line="259" w:lineRule="auto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</w:t>
      </w:r>
    </w:p>
    <w:p w14:paraId="1CF98435" w14:textId="77777777" w:rsidR="00374E46" w:rsidRPr="00D444C6" w:rsidRDefault="00374E46" w:rsidP="004B38C1">
      <w:pPr>
        <w:pStyle w:val="Paragrafoelenco"/>
        <w:numPr>
          <w:ilvl w:val="0"/>
          <w:numId w:val="48"/>
        </w:numPr>
        <w:spacing w:after="0" w:line="276" w:lineRule="auto"/>
        <w:ind w:right="362"/>
        <w:rPr>
          <w:rFonts w:ascii="Titillium Web" w:hAnsi="Titillium Web"/>
        </w:rPr>
      </w:pPr>
      <w:r w:rsidRPr="00D444C6">
        <w:rPr>
          <w:rFonts w:ascii="Titillium Web" w:hAnsi="Titillium Web"/>
        </w:rPr>
        <w:t>di NON trovarsi in una qualsiasi posizione non compatibile per specifiche norme di legge,</w:t>
      </w:r>
      <w:r>
        <w:rPr>
          <w:rFonts w:ascii="Titillium Web" w:hAnsi="Titillium Web"/>
        </w:rPr>
        <w:t xml:space="preserve"> </w:t>
      </w:r>
      <w:r w:rsidRPr="00D444C6">
        <w:rPr>
          <w:rFonts w:ascii="Titillium Web" w:hAnsi="Titillium Web"/>
        </w:rPr>
        <w:t xml:space="preserve">regolamentari o di contratto di lavoro; </w:t>
      </w:r>
    </w:p>
    <w:p w14:paraId="2B519A88" w14:textId="77777777" w:rsidR="00374E46" w:rsidRPr="00727800" w:rsidRDefault="00374E46" w:rsidP="00BB76A9">
      <w:pPr>
        <w:spacing w:line="259" w:lineRule="auto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</w:t>
      </w:r>
    </w:p>
    <w:p w14:paraId="74A20C80" w14:textId="77777777" w:rsidR="00374E46" w:rsidRPr="00D444C6" w:rsidRDefault="00374E46" w:rsidP="004B38C1">
      <w:pPr>
        <w:pStyle w:val="Paragrafoelenco"/>
        <w:numPr>
          <w:ilvl w:val="0"/>
          <w:numId w:val="48"/>
        </w:numPr>
        <w:spacing w:after="0" w:line="276" w:lineRule="auto"/>
        <w:ind w:right="362"/>
        <w:rPr>
          <w:rFonts w:ascii="Titillium Web" w:hAnsi="Titillium Web"/>
        </w:rPr>
      </w:pPr>
      <w:r w:rsidRPr="00D444C6">
        <w:rPr>
          <w:rFonts w:ascii="Titillium Web" w:hAnsi="Titillium Web"/>
        </w:rPr>
        <w:t>di NON svolgere attività a qualsiasi titolo presso presidi ASL coincidenti con l’ambito territoriale</w:t>
      </w:r>
      <w:r>
        <w:rPr>
          <w:rFonts w:ascii="Titillium Web" w:hAnsi="Titillium Web"/>
        </w:rPr>
        <w:t xml:space="preserve"> </w:t>
      </w:r>
      <w:r w:rsidRPr="00D444C6">
        <w:rPr>
          <w:rFonts w:ascii="Titillium Web" w:hAnsi="Titillium Web"/>
        </w:rPr>
        <w:t xml:space="preserve">della Sede di candidatura; </w:t>
      </w:r>
    </w:p>
    <w:p w14:paraId="07C67414" w14:textId="77777777" w:rsidR="00374E46" w:rsidRPr="00727800" w:rsidRDefault="00374E46" w:rsidP="00BB76A9">
      <w:pPr>
        <w:spacing w:line="259" w:lineRule="auto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</w:t>
      </w:r>
    </w:p>
    <w:p w14:paraId="635FD431" w14:textId="77777777" w:rsidR="00374E46" w:rsidRPr="00D444C6" w:rsidRDefault="00374E46" w:rsidP="004B38C1">
      <w:pPr>
        <w:pStyle w:val="Paragrafoelenco"/>
        <w:numPr>
          <w:ilvl w:val="0"/>
          <w:numId w:val="49"/>
        </w:numPr>
        <w:spacing w:after="0" w:line="276" w:lineRule="auto"/>
        <w:ind w:right="362"/>
        <w:rPr>
          <w:rFonts w:ascii="Titillium Web" w:hAnsi="Titillium Web"/>
        </w:rPr>
      </w:pPr>
      <w:r w:rsidRPr="00D444C6">
        <w:rPr>
          <w:rFonts w:ascii="Titillium Web" w:hAnsi="Titillium Web"/>
        </w:rPr>
        <w:t xml:space="preserve">di NON svolgere perizie o consulenze medico-legali, per conto o nell’interesse di privati, che comunque abbiano attinenza con le materie di competenza dell’INPS o di altri Enti previdenziali; </w:t>
      </w:r>
    </w:p>
    <w:p w14:paraId="6E5C4D17" w14:textId="77777777" w:rsidR="00374E46" w:rsidRPr="00727800" w:rsidRDefault="00374E46" w:rsidP="00374E46">
      <w:pPr>
        <w:spacing w:line="259" w:lineRule="auto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 </w:t>
      </w:r>
    </w:p>
    <w:p w14:paraId="66065DC5" w14:textId="77777777" w:rsidR="00374E46" w:rsidRPr="00D444C6" w:rsidRDefault="00374E46" w:rsidP="004B38C1">
      <w:pPr>
        <w:pStyle w:val="Paragrafoelenco"/>
        <w:numPr>
          <w:ilvl w:val="0"/>
          <w:numId w:val="50"/>
        </w:numPr>
        <w:spacing w:after="7" w:line="276" w:lineRule="auto"/>
        <w:ind w:right="362"/>
        <w:jc w:val="left"/>
        <w:rPr>
          <w:rFonts w:ascii="Titillium Web" w:hAnsi="Titillium Web"/>
        </w:rPr>
      </w:pPr>
      <w:r w:rsidRPr="00D444C6">
        <w:rPr>
          <w:rFonts w:ascii="Titillium Web" w:hAnsi="Titillium Web"/>
        </w:rPr>
        <w:t xml:space="preserve">di NON essere stato esonerato da analogo incarico precedentemente ricoperto in INPS. </w:t>
      </w:r>
    </w:p>
    <w:p w14:paraId="1D48367F" w14:textId="14012911" w:rsidR="00374E46" w:rsidRPr="00727800" w:rsidRDefault="00374E46" w:rsidP="00374E46">
      <w:pPr>
        <w:spacing w:line="259" w:lineRule="auto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Il/la sottoscritto/a autorizza il trattamento, nei limiti delle disposizioni vigenti, dei dati necessari all'istruzione e alla gestione della domanda che lo/la riguarda e chiede che ogni comunicazione relativa al presente Avviso sia inviata all’indirizzo PEC sopra comunicato.  </w:t>
      </w:r>
    </w:p>
    <w:p w14:paraId="429ED1FA" w14:textId="652F5C44" w:rsidR="00374E46" w:rsidRPr="00727800" w:rsidRDefault="00374E46" w:rsidP="00BB76A9">
      <w:pPr>
        <w:spacing w:after="100" w:line="259" w:lineRule="auto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  </w:t>
      </w:r>
    </w:p>
    <w:p w14:paraId="61EA2BD3" w14:textId="77777777" w:rsidR="00374E46" w:rsidRPr="00727800" w:rsidRDefault="00374E46" w:rsidP="00374E46">
      <w:pPr>
        <w:spacing w:after="141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Allega copia del documento di riconoscimento in corso di validità e copia del </w:t>
      </w:r>
      <w:r w:rsidRPr="00727800">
        <w:rPr>
          <w:rFonts w:ascii="Titillium Web" w:hAnsi="Titillium Web"/>
          <w:i/>
        </w:rPr>
        <w:t xml:space="preserve">curriculum vitae </w:t>
      </w:r>
      <w:r w:rsidRPr="00727800">
        <w:rPr>
          <w:rFonts w:ascii="Titillium Web" w:hAnsi="Titillium Web"/>
        </w:rPr>
        <w:t xml:space="preserve">aggiornato.  </w:t>
      </w:r>
    </w:p>
    <w:p w14:paraId="6FA02CD8" w14:textId="77777777" w:rsidR="00374E46" w:rsidRPr="00727800" w:rsidRDefault="00374E46" w:rsidP="00374E46">
      <w:pPr>
        <w:spacing w:after="132" w:line="259" w:lineRule="auto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  </w:t>
      </w:r>
    </w:p>
    <w:p w14:paraId="6D44E7B7" w14:textId="024326AD" w:rsidR="00374E46" w:rsidRDefault="00374E46" w:rsidP="00BB76A9">
      <w:pPr>
        <w:spacing w:after="134" w:line="259" w:lineRule="auto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Data ________________ </w:t>
      </w:r>
      <w:r w:rsidRPr="00727800">
        <w:rPr>
          <w:rFonts w:ascii="Titillium Web" w:hAnsi="Titillium Web"/>
        </w:rPr>
        <w:tab/>
        <w:t xml:space="preserve">       </w:t>
      </w:r>
    </w:p>
    <w:p w14:paraId="077A4ACD" w14:textId="77777777" w:rsidR="00374E46" w:rsidRDefault="00374E46" w:rsidP="00374E46">
      <w:pPr>
        <w:autoSpaceDE w:val="0"/>
        <w:autoSpaceDN w:val="0"/>
        <w:adjustRightInd w:val="0"/>
        <w:spacing w:line="360" w:lineRule="auto"/>
        <w:ind w:right="566"/>
        <w:jc w:val="both"/>
        <w:rPr>
          <w:rFonts w:ascii="Titillium Web" w:hAnsi="Titillium Web"/>
        </w:rPr>
      </w:pPr>
    </w:p>
    <w:p w14:paraId="052748D9" w14:textId="404B118C" w:rsidR="00867CBC" w:rsidRPr="00BB76A9" w:rsidRDefault="00374E46" w:rsidP="00BB76A9">
      <w:pPr>
        <w:autoSpaceDE w:val="0"/>
        <w:autoSpaceDN w:val="0"/>
        <w:adjustRightInd w:val="0"/>
        <w:spacing w:line="360" w:lineRule="auto"/>
        <w:ind w:right="566"/>
        <w:jc w:val="both"/>
        <w:rPr>
          <w:rFonts w:ascii="Titillium Web" w:hAnsi="Titillium Web"/>
        </w:rPr>
      </w:pPr>
      <w:r w:rsidRPr="00727800">
        <w:rPr>
          <w:rFonts w:ascii="Titillium Web" w:hAnsi="Titillium Web"/>
        </w:rPr>
        <w:t xml:space="preserve"> </w:t>
      </w:r>
      <w:r w:rsidR="00937757" w:rsidRPr="00727800">
        <w:rPr>
          <w:rFonts w:ascii="Titillium Web" w:hAnsi="Titillium Web"/>
        </w:rPr>
        <w:t>FIRMA _</w:t>
      </w:r>
      <w:r w:rsidRPr="00727800">
        <w:rPr>
          <w:rFonts w:ascii="Titillium Web" w:hAnsi="Titillium Web"/>
        </w:rPr>
        <w:t>______</w:t>
      </w:r>
      <w:r w:rsidR="00BB76A9">
        <w:rPr>
          <w:rFonts w:ascii="Titillium Web" w:hAnsi="Titillium Web"/>
        </w:rPr>
        <w:t>_________________________</w:t>
      </w:r>
      <w:r w:rsidRPr="00727800">
        <w:rPr>
          <w:rFonts w:ascii="Titillium Web" w:hAnsi="Titillium Web"/>
        </w:rPr>
        <w:t>____</w:t>
      </w:r>
      <w:r>
        <w:t>_</w:t>
      </w:r>
    </w:p>
    <w:p w14:paraId="728842E1" w14:textId="77777777" w:rsidR="00867CBC" w:rsidRPr="00867CBC" w:rsidRDefault="00867CBC" w:rsidP="00C51F69">
      <w:pPr>
        <w:spacing w:after="240" w:line="240" w:lineRule="auto"/>
        <w:contextualSpacing/>
        <w:rPr>
          <w:bCs/>
          <w:color w:val="auto"/>
        </w:rPr>
      </w:pPr>
    </w:p>
    <w:sectPr w:rsidR="00867CBC" w:rsidRPr="00867CBC" w:rsidSect="00A16224">
      <w:headerReference w:type="default" r:id="rId14"/>
      <w:type w:val="continuous"/>
      <w:pgSz w:w="11906" w:h="16838"/>
      <w:pgMar w:top="1417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2066C" w14:textId="77777777" w:rsidR="00E31294" w:rsidRDefault="00E31294" w:rsidP="007D6F26">
      <w:pPr>
        <w:spacing w:line="240" w:lineRule="auto"/>
      </w:pPr>
      <w:r>
        <w:separator/>
      </w:r>
    </w:p>
    <w:p w14:paraId="621D0F49" w14:textId="77777777" w:rsidR="00E31294" w:rsidRDefault="00E31294"/>
  </w:endnote>
  <w:endnote w:type="continuationSeparator" w:id="0">
    <w:p w14:paraId="2A8D2DDA" w14:textId="77777777" w:rsidR="00E31294" w:rsidRDefault="00E31294" w:rsidP="007D6F26">
      <w:pPr>
        <w:spacing w:line="240" w:lineRule="auto"/>
      </w:pPr>
      <w:r>
        <w:continuationSeparator/>
      </w:r>
    </w:p>
    <w:p w14:paraId="0524CB4E" w14:textId="77777777" w:rsidR="00E31294" w:rsidRDefault="00E31294"/>
  </w:endnote>
  <w:endnote w:type="continuationNotice" w:id="1">
    <w:p w14:paraId="3CA71E46" w14:textId="77777777" w:rsidR="00E31294" w:rsidRDefault="00E31294">
      <w:pPr>
        <w:spacing w:line="240" w:lineRule="auto"/>
      </w:pPr>
    </w:p>
    <w:p w14:paraId="72414728" w14:textId="77777777" w:rsidR="00E31294" w:rsidRDefault="00E312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A301CA6-1912-43AC-853C-2C9D092066E4}"/>
  </w:font>
  <w:font w:name="Titillium Web">
    <w:altName w:val="Titillium Web"/>
    <w:panose1 w:val="00000500000000000000"/>
    <w:charset w:val="00"/>
    <w:family w:val="auto"/>
    <w:pitch w:val="variable"/>
    <w:sig w:usb0="00000007" w:usb1="00000001" w:usb2="00000000" w:usb3="00000000" w:csb0="00000093" w:csb1="00000000"/>
    <w:embedRegular r:id="rId2" w:fontKey="{CE1F5F90-3BF6-47AD-8E69-192CA6A94824}"/>
    <w:embedBold r:id="rId3" w:fontKey="{8961ADA3-27A5-44B0-8E79-AFA72FFCE688}"/>
    <w:embedItalic r:id="rId4" w:fontKey="{192D82BD-3D4D-43EA-97CA-E5558EB55FB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OCRB">
    <w:charset w:val="00"/>
    <w:family w:val="modern"/>
    <w:pitch w:val="fixed"/>
    <w:sig w:usb0="00000003" w:usb1="00000000" w:usb2="00000000" w:usb3="00000000" w:csb0="00000001" w:csb1="00000000"/>
    <w:embedRegular r:id="rId5" w:fontKey="{007444E3-034F-46B1-B818-6A4254EF88B2}"/>
    <w:embedBold r:id="rId6" w:fontKey="{E9EC7B2D-8A22-45C5-ADFE-BDE31DD97E67}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7" w:fontKey="{D80F0322-78D3-46E5-A4DE-9CE7EEA951BD}"/>
  </w:font>
  <w:font w:name="Titillium Web SemiBold">
    <w:panose1 w:val="00000700000000000000"/>
    <w:charset w:val="00"/>
    <w:family w:val="auto"/>
    <w:pitch w:val="variable"/>
    <w:sig w:usb0="00000007" w:usb1="00000001" w:usb2="00000000" w:usb3="00000000" w:csb0="00000093" w:csb1="00000000"/>
    <w:embedBold r:id="rId8" w:fontKey="{47EAEDC0-3D8A-4146-B541-8649DBE7179A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97C26" w14:textId="77777777" w:rsidR="00A16224" w:rsidRDefault="00A16224">
    <w:pPr>
      <w:pStyle w:val="Pidipagina"/>
    </w:pPr>
    <w:r>
      <w:rPr>
        <w:noProof/>
        <w:sz w:val="16"/>
        <w:szCs w:val="16"/>
      </w:rPr>
      <w:drawing>
        <wp:anchor distT="0" distB="0" distL="114300" distR="114300" simplePos="0" relativeHeight="251657216" behindDoc="0" locked="0" layoutInCell="1" allowOverlap="1" wp14:anchorId="3FCADFB3" wp14:editId="64F4B7A8">
          <wp:simplePos x="0" y="0"/>
          <wp:positionH relativeFrom="column">
            <wp:posOffset>-206213</wp:posOffset>
          </wp:positionH>
          <wp:positionV relativeFrom="paragraph">
            <wp:posOffset>123190</wp:posOffset>
          </wp:positionV>
          <wp:extent cx="1061353" cy="838200"/>
          <wp:effectExtent l="0" t="0" r="0" b="0"/>
          <wp:wrapNone/>
          <wp:docPr id="664717130" name="Picture 1" descr="A blu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942713" name="Picture 1" descr="A blu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353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Grigliatabella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85" w:type="dxa"/>
      </w:tblCellMar>
      <w:tblLook w:val="04A0" w:firstRow="1" w:lastRow="0" w:firstColumn="1" w:lastColumn="0" w:noHBand="0" w:noVBand="1"/>
    </w:tblPr>
    <w:tblGrid>
      <w:gridCol w:w="1276"/>
      <w:gridCol w:w="3969"/>
      <w:gridCol w:w="5528"/>
    </w:tblGrid>
    <w:tr w:rsidR="00A16224" w:rsidRPr="00F23362" w14:paraId="68F0261E" w14:textId="77777777" w:rsidTr="00002664">
      <w:tc>
        <w:tcPr>
          <w:tcW w:w="1276" w:type="dxa"/>
          <w:tcBorders>
            <w:top w:val="single" w:sz="18" w:space="0" w:color="2D6CD2"/>
          </w:tcBorders>
        </w:tcPr>
        <w:p w14:paraId="391CC593" w14:textId="77777777" w:rsidR="00A16224" w:rsidRPr="00F23362" w:rsidRDefault="00A16224" w:rsidP="0003744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80" w:lineRule="exact"/>
            <w:rPr>
              <w:rFonts w:ascii="Titillium Web" w:hAnsi="Titillium Web"/>
              <w:b/>
              <w:color w:val="2F6DD5"/>
              <w:sz w:val="20"/>
              <w:szCs w:val="20"/>
            </w:rPr>
          </w:pPr>
        </w:p>
      </w:tc>
      <w:tc>
        <w:tcPr>
          <w:tcW w:w="3969" w:type="dxa"/>
          <w:tcBorders>
            <w:top w:val="single" w:sz="18" w:space="0" w:color="2D6CD2"/>
          </w:tcBorders>
        </w:tcPr>
        <w:p w14:paraId="1FD47757" w14:textId="77777777" w:rsidR="00A16224" w:rsidRPr="00F23362" w:rsidRDefault="00A16224" w:rsidP="0003744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80" w:lineRule="exact"/>
            <w:rPr>
              <w:rFonts w:ascii="Titillium Web" w:hAnsi="Titillium Web"/>
              <w:b/>
              <w:color w:val="2F6DD5"/>
              <w:sz w:val="20"/>
              <w:szCs w:val="20"/>
            </w:rPr>
          </w:pPr>
        </w:p>
      </w:tc>
      <w:tc>
        <w:tcPr>
          <w:tcW w:w="5528" w:type="dxa"/>
          <w:tcBorders>
            <w:top w:val="single" w:sz="18" w:space="0" w:color="2D6CD2"/>
          </w:tcBorders>
        </w:tcPr>
        <w:p w14:paraId="34F2FD67" w14:textId="77777777" w:rsidR="00A16224" w:rsidRPr="00F23362" w:rsidRDefault="00A16224" w:rsidP="004D09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80" w:lineRule="exact"/>
            <w:ind w:left="-1" w:firstLine="1"/>
            <w:rPr>
              <w:color w:val="2F6DD5"/>
            </w:rPr>
          </w:pPr>
        </w:p>
      </w:tc>
    </w:tr>
    <w:tr w:rsidR="00A16224" w:rsidRPr="00BB76A9" w14:paraId="6E8FF98D" w14:textId="77777777" w:rsidTr="00002664">
      <w:tc>
        <w:tcPr>
          <w:tcW w:w="1276" w:type="dxa"/>
        </w:tcPr>
        <w:p w14:paraId="5FF33499" w14:textId="77777777" w:rsidR="00A16224" w:rsidRPr="00037449" w:rsidRDefault="00A16224" w:rsidP="00037449">
          <w:pPr>
            <w:pStyle w:val="Pidipaginaprimapagina"/>
            <w:spacing w:line="220" w:lineRule="exact"/>
            <w:rPr>
              <w:sz w:val="16"/>
              <w:szCs w:val="16"/>
            </w:rPr>
          </w:pPr>
        </w:p>
      </w:tc>
      <w:tc>
        <w:tcPr>
          <w:tcW w:w="3969" w:type="dxa"/>
        </w:tcPr>
        <w:p w14:paraId="1035BA69" w14:textId="77777777" w:rsidR="00A16224" w:rsidRPr="00002664" w:rsidRDefault="00A16224" w:rsidP="00002664">
          <w:pPr>
            <w:pStyle w:val="Pidipaginasuccessive"/>
            <w:ind w:left="0" w:firstLine="0"/>
          </w:pPr>
          <w:r w:rsidRPr="00002664">
            <w:t>INPS - Istituto Nazionale Previdenza Sociale</w:t>
          </w:r>
        </w:p>
        <w:p w14:paraId="783D060A" w14:textId="77777777" w:rsidR="00A16224" w:rsidRPr="00002664" w:rsidRDefault="00A16224" w:rsidP="00002664">
          <w:pPr>
            <w:pStyle w:val="Pidipaginasuccessive"/>
            <w:ind w:left="0" w:firstLine="0"/>
          </w:pPr>
          <w:r w:rsidRPr="00002664">
            <w:t xml:space="preserve">Direzione Provinciale o Regionale </w:t>
          </w:r>
          <w:r>
            <w:t>–</w:t>
          </w:r>
          <w:r w:rsidRPr="00002664">
            <w:t xml:space="preserve"> Nome</w:t>
          </w:r>
          <w:r>
            <w:t xml:space="preserve"> </w:t>
          </w:r>
          <w:r w:rsidRPr="00002664">
            <w:t>Provincia o regione</w:t>
          </w:r>
        </w:p>
        <w:p w14:paraId="581D9ACD" w14:textId="77777777" w:rsidR="00A16224" w:rsidRPr="00002664" w:rsidRDefault="00A16224" w:rsidP="00002664">
          <w:pPr>
            <w:pStyle w:val="Pidipaginasuccessive"/>
            <w:ind w:left="0" w:firstLine="0"/>
          </w:pPr>
          <w:r w:rsidRPr="00002664">
            <w:t>Via Ciro il Grande, 21 - 00144 Roma</w:t>
          </w:r>
        </w:p>
        <w:p w14:paraId="02C89D57" w14:textId="77777777" w:rsidR="00A16224" w:rsidRPr="00F23362" w:rsidRDefault="00A16224" w:rsidP="00002664">
          <w:pPr>
            <w:pStyle w:val="Pidipaginasuccessive"/>
            <w:ind w:left="0" w:firstLine="0"/>
          </w:pPr>
          <w:r w:rsidRPr="00002664">
            <w:t>www.inps.it</w:t>
          </w:r>
        </w:p>
      </w:tc>
      <w:tc>
        <w:tcPr>
          <w:tcW w:w="5528" w:type="dxa"/>
        </w:tcPr>
        <w:p w14:paraId="6548D78A" w14:textId="77777777" w:rsidR="00A16224" w:rsidRPr="00002664" w:rsidRDefault="00A16224" w:rsidP="00002664">
          <w:pPr>
            <w:pStyle w:val="Pidipaginasuccessive"/>
          </w:pPr>
          <w:r w:rsidRPr="00002664">
            <w:t>dc.comunicazione@postacert.inps.gov.it</w:t>
          </w:r>
        </w:p>
        <w:p w14:paraId="3681A72C" w14:textId="77777777" w:rsidR="00A16224" w:rsidRPr="00DA52FA" w:rsidRDefault="00A16224" w:rsidP="00002664">
          <w:pPr>
            <w:pStyle w:val="Pidipaginasuccessive"/>
            <w:rPr>
              <w:lang w:val="en-GB"/>
            </w:rPr>
          </w:pPr>
          <w:r w:rsidRPr="00DA52FA">
            <w:rPr>
              <w:lang w:val="en-GB"/>
            </w:rPr>
            <w:t>Tel. +39 000 0000000 - fax +39 000 0000000</w:t>
          </w:r>
          <w:r w:rsidRPr="00DA52FA">
            <w:rPr>
              <w:lang w:val="en-GB"/>
            </w:rPr>
            <w:tab/>
          </w:r>
        </w:p>
        <w:p w14:paraId="26F70BE4" w14:textId="77777777" w:rsidR="00A16224" w:rsidRPr="00F23362" w:rsidRDefault="00A16224" w:rsidP="00002664">
          <w:pPr>
            <w:pStyle w:val="Pidipaginasuccessive"/>
            <w:rPr>
              <w:u w:val="single"/>
              <w:lang w:val="en-GB"/>
            </w:rPr>
          </w:pPr>
          <w:r w:rsidRPr="00DA52FA">
            <w:rPr>
              <w:lang w:val="en-GB"/>
            </w:rPr>
            <w:t xml:space="preserve">Cod. fisc.: 80078750587 </w:t>
          </w:r>
          <w:proofErr w:type="spellStart"/>
          <w:r w:rsidRPr="00DA52FA">
            <w:rPr>
              <w:lang w:val="en-GB"/>
            </w:rPr>
            <w:t>p.iva</w:t>
          </w:r>
          <w:proofErr w:type="spellEnd"/>
          <w:r w:rsidRPr="00DA52FA">
            <w:rPr>
              <w:lang w:val="en-GB"/>
            </w:rPr>
            <w:t>: 02121151001</w:t>
          </w:r>
        </w:p>
      </w:tc>
    </w:tr>
  </w:tbl>
  <w:p w14:paraId="24657A41" w14:textId="77777777" w:rsidR="00A16224" w:rsidRPr="00037449" w:rsidRDefault="00A16224">
    <w:pPr>
      <w:pStyle w:val="Pidipagina"/>
      <w:rPr>
        <w:lang w:val="en-GB"/>
      </w:rPr>
    </w:pPr>
  </w:p>
  <w:p w14:paraId="640FD5F8" w14:textId="77777777" w:rsidR="00A16224" w:rsidRPr="002E2A9C" w:rsidRDefault="00A16224">
    <w:pPr>
      <w:pStyle w:val="Pidipagina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5F162" w14:textId="77777777" w:rsidR="00A16224" w:rsidRDefault="00A16224">
    <w:pPr>
      <w:pStyle w:val="Pidipagina"/>
    </w:pPr>
  </w:p>
  <w:tbl>
    <w:tblPr>
      <w:tblStyle w:val="Grigliatabella"/>
      <w:tblW w:w="10624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85" w:type="dxa"/>
      </w:tblCellMar>
      <w:tblLook w:val="04A0" w:firstRow="1" w:lastRow="0" w:firstColumn="1" w:lastColumn="0" w:noHBand="0" w:noVBand="1"/>
    </w:tblPr>
    <w:tblGrid>
      <w:gridCol w:w="1258"/>
      <w:gridCol w:w="3914"/>
      <w:gridCol w:w="5452"/>
    </w:tblGrid>
    <w:tr w:rsidR="00A16224" w:rsidRPr="00F23362" w14:paraId="173FEC6B" w14:textId="77777777" w:rsidTr="00FA7580">
      <w:trPr>
        <w:trHeight w:val="298"/>
      </w:trPr>
      <w:tc>
        <w:tcPr>
          <w:tcW w:w="1258" w:type="dxa"/>
          <w:tcBorders>
            <w:top w:val="single" w:sz="18" w:space="0" w:color="2D6CD2"/>
          </w:tcBorders>
        </w:tcPr>
        <w:p w14:paraId="39F9F626" w14:textId="77777777" w:rsidR="00A16224" w:rsidRPr="00F23362" w:rsidRDefault="00A16224" w:rsidP="0000266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80" w:lineRule="exact"/>
            <w:rPr>
              <w:rFonts w:ascii="Titillium Web" w:hAnsi="Titillium Web"/>
              <w:b/>
              <w:color w:val="2F6DD5"/>
              <w:sz w:val="20"/>
              <w:szCs w:val="20"/>
            </w:rPr>
          </w:pPr>
        </w:p>
      </w:tc>
      <w:tc>
        <w:tcPr>
          <w:tcW w:w="3914" w:type="dxa"/>
          <w:tcBorders>
            <w:top w:val="single" w:sz="18" w:space="0" w:color="2D6CD2"/>
          </w:tcBorders>
        </w:tcPr>
        <w:p w14:paraId="4564D676" w14:textId="77777777" w:rsidR="00A16224" w:rsidRPr="00F23362" w:rsidRDefault="00A16224" w:rsidP="0000266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80" w:lineRule="exact"/>
            <w:rPr>
              <w:rFonts w:ascii="Titillium Web" w:hAnsi="Titillium Web"/>
              <w:b/>
              <w:color w:val="2F6DD5"/>
              <w:sz w:val="20"/>
              <w:szCs w:val="20"/>
            </w:rPr>
          </w:pPr>
        </w:p>
      </w:tc>
      <w:tc>
        <w:tcPr>
          <w:tcW w:w="5452" w:type="dxa"/>
          <w:tcBorders>
            <w:top w:val="single" w:sz="18" w:space="0" w:color="2D6CD2"/>
          </w:tcBorders>
        </w:tcPr>
        <w:p w14:paraId="488451B8" w14:textId="77777777" w:rsidR="00A16224" w:rsidRPr="00F23362" w:rsidRDefault="00A16224" w:rsidP="0000266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80" w:lineRule="exact"/>
            <w:ind w:left="-1" w:firstLine="1"/>
            <w:rPr>
              <w:color w:val="2F6DD5"/>
            </w:rPr>
          </w:pPr>
        </w:p>
      </w:tc>
    </w:tr>
    <w:tr w:rsidR="00A16224" w:rsidRPr="00BB76A9" w14:paraId="0AF635FB" w14:textId="77777777" w:rsidTr="00FA7580">
      <w:trPr>
        <w:trHeight w:val="939"/>
      </w:trPr>
      <w:tc>
        <w:tcPr>
          <w:tcW w:w="1258" w:type="dxa"/>
        </w:tcPr>
        <w:p w14:paraId="0A5D7FEB" w14:textId="77777777" w:rsidR="00A16224" w:rsidRPr="00037449" w:rsidRDefault="00A16224" w:rsidP="00002664">
          <w:pPr>
            <w:pStyle w:val="Pidipaginaprimapagina"/>
            <w:spacing w:line="220" w:lineRule="exac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1B369BDF" wp14:editId="19068CCF">
                <wp:simplePos x="0" y="0"/>
                <wp:positionH relativeFrom="column">
                  <wp:posOffset>-212651</wp:posOffset>
                </wp:positionH>
                <wp:positionV relativeFrom="paragraph">
                  <wp:posOffset>-222649</wp:posOffset>
                </wp:positionV>
                <wp:extent cx="1061353" cy="838200"/>
                <wp:effectExtent l="0" t="0" r="0" b="0"/>
                <wp:wrapNone/>
                <wp:docPr id="1975377514" name="Picture 1" descr="A blue logo on a black backgroun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7942713" name="Picture 1" descr="A blue logo on a black background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1353" cy="838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914" w:type="dxa"/>
        </w:tcPr>
        <w:p w14:paraId="400112F1" w14:textId="77777777" w:rsidR="00A16224" w:rsidRPr="00002664" w:rsidRDefault="00A16224" w:rsidP="00002664">
          <w:pPr>
            <w:pStyle w:val="Pidipaginasuccessive"/>
            <w:ind w:left="0" w:firstLine="0"/>
          </w:pPr>
          <w:r w:rsidRPr="00002664">
            <w:t>INPS - Istituto Nazionale Previdenza Sociale</w:t>
          </w:r>
        </w:p>
        <w:p w14:paraId="044086B7" w14:textId="77777777" w:rsidR="00A16224" w:rsidRPr="00002664" w:rsidRDefault="00A16224" w:rsidP="00002664">
          <w:pPr>
            <w:pStyle w:val="Pidipaginasuccessive"/>
            <w:ind w:left="0" w:firstLine="0"/>
          </w:pPr>
          <w:r w:rsidRPr="00002664">
            <w:t xml:space="preserve">Direzione Regionale </w:t>
          </w:r>
          <w:r>
            <w:t>–</w:t>
          </w:r>
          <w:r w:rsidRPr="00002664">
            <w:t xml:space="preserve"> </w:t>
          </w:r>
          <w:r>
            <w:t>Lombardia</w:t>
          </w:r>
        </w:p>
        <w:p w14:paraId="3A7CC1D2" w14:textId="77777777" w:rsidR="00A16224" w:rsidRDefault="00A16224" w:rsidP="00002664">
          <w:pPr>
            <w:pStyle w:val="Pidipaginasuccessive"/>
            <w:ind w:left="0" w:firstLine="0"/>
          </w:pPr>
          <w:r w:rsidRPr="00E21AA9">
            <w:t>Piazza Missori, 8/10 - 20122 Milano</w:t>
          </w:r>
        </w:p>
        <w:p w14:paraId="5F2456A0" w14:textId="77777777" w:rsidR="00A16224" w:rsidRPr="00F23362" w:rsidRDefault="00A16224" w:rsidP="00002664">
          <w:pPr>
            <w:pStyle w:val="Pidipaginasuccessive"/>
            <w:ind w:left="0" w:firstLine="0"/>
          </w:pPr>
        </w:p>
      </w:tc>
      <w:tc>
        <w:tcPr>
          <w:tcW w:w="5452" w:type="dxa"/>
        </w:tcPr>
        <w:p w14:paraId="101C20F4" w14:textId="77777777" w:rsidR="00A16224" w:rsidRPr="00E21AA9" w:rsidRDefault="00A16224" w:rsidP="00002664">
          <w:pPr>
            <w:pStyle w:val="Pidipaginasuccessive"/>
          </w:pPr>
          <w:hyperlink r:id="rId2" w:history="1">
            <w:r w:rsidRPr="00E21AA9">
              <w:t>direzione.regionale.lombardia@postacert.inps.gov.it</w:t>
            </w:r>
          </w:hyperlink>
        </w:p>
        <w:p w14:paraId="2228E88A" w14:textId="77777777" w:rsidR="00A16224" w:rsidRPr="00002664" w:rsidRDefault="00A16224" w:rsidP="00002664">
          <w:pPr>
            <w:pStyle w:val="Pidipaginasuccessive"/>
            <w:rPr>
              <w:lang w:val="en-GB"/>
            </w:rPr>
          </w:pPr>
          <w:r w:rsidRPr="00E21AA9">
            <w:rPr>
              <w:lang w:val="en-GB"/>
            </w:rPr>
            <w:t xml:space="preserve">Cod. fisc.: 80078750587 </w:t>
          </w:r>
          <w:proofErr w:type="spellStart"/>
          <w:r w:rsidRPr="00E21AA9">
            <w:rPr>
              <w:lang w:val="en-GB"/>
            </w:rPr>
            <w:t>p.iva</w:t>
          </w:r>
          <w:proofErr w:type="spellEnd"/>
          <w:r w:rsidRPr="00E21AA9">
            <w:rPr>
              <w:lang w:val="en-GB"/>
            </w:rPr>
            <w:t>: 02121151001</w:t>
          </w:r>
        </w:p>
        <w:p w14:paraId="166DBCF1" w14:textId="77777777" w:rsidR="00A16224" w:rsidRPr="001503F6" w:rsidRDefault="00A16224" w:rsidP="00002664">
          <w:pPr>
            <w:pStyle w:val="Pidipaginasuccessive"/>
            <w:rPr>
              <w:lang w:val="en-GB"/>
            </w:rPr>
          </w:pPr>
          <w:r w:rsidRPr="001503F6">
            <w:rPr>
              <w:lang w:val="en-GB"/>
            </w:rPr>
            <w:t>www.inps.it</w:t>
          </w:r>
        </w:p>
      </w:tc>
    </w:tr>
  </w:tbl>
  <w:p w14:paraId="22819C27" w14:textId="77777777" w:rsidR="00A16224" w:rsidRPr="00002664" w:rsidRDefault="00A16224" w:rsidP="00FB2AF3">
    <w:pPr>
      <w:pStyle w:val="Didascaliapidipagina"/>
      <w:rPr>
        <w:lang w:val="e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33165" w14:textId="77777777" w:rsidR="00A16224" w:rsidRDefault="00A16224" w:rsidP="00FB1E9E">
    <w:pPr>
      <w:pStyle w:val="Paragrafo"/>
    </w:pPr>
  </w:p>
  <w:tbl>
    <w:tblPr>
      <w:tblStyle w:val="Grigliatabella"/>
      <w:tblW w:w="10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394"/>
      <w:gridCol w:w="5245"/>
    </w:tblGrid>
    <w:tr w:rsidR="00A16224" w:rsidRPr="00F23362" w14:paraId="0740F429" w14:textId="77777777" w:rsidTr="00FA7580">
      <w:trPr>
        <w:trHeight w:val="302"/>
      </w:trPr>
      <w:tc>
        <w:tcPr>
          <w:tcW w:w="5394" w:type="dxa"/>
          <w:tcBorders>
            <w:top w:val="single" w:sz="18" w:space="0" w:color="2D6CD2"/>
          </w:tcBorders>
        </w:tcPr>
        <w:p w14:paraId="028AC723" w14:textId="77777777" w:rsidR="00A16224" w:rsidRPr="00F23362" w:rsidRDefault="00A16224" w:rsidP="0000266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80" w:lineRule="exact"/>
            <w:rPr>
              <w:rFonts w:ascii="Titillium Web" w:hAnsi="Titillium Web"/>
              <w:b/>
              <w:color w:val="2F6DD5"/>
              <w:sz w:val="20"/>
              <w:szCs w:val="20"/>
            </w:rPr>
          </w:pPr>
        </w:p>
      </w:tc>
      <w:tc>
        <w:tcPr>
          <w:tcW w:w="5245" w:type="dxa"/>
          <w:tcBorders>
            <w:top w:val="single" w:sz="18" w:space="0" w:color="2D6CD2"/>
          </w:tcBorders>
        </w:tcPr>
        <w:p w14:paraId="21063C38" w14:textId="77777777" w:rsidR="00A16224" w:rsidRPr="00F23362" w:rsidRDefault="00A16224" w:rsidP="0000266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80" w:lineRule="exact"/>
            <w:rPr>
              <w:color w:val="2F6DD5"/>
            </w:rPr>
          </w:pPr>
        </w:p>
      </w:tc>
    </w:tr>
    <w:tr w:rsidR="00A16224" w:rsidRPr="00F23362" w14:paraId="0C18AC7F" w14:textId="77777777" w:rsidTr="00FA7580">
      <w:trPr>
        <w:trHeight w:val="907"/>
      </w:trPr>
      <w:tc>
        <w:tcPr>
          <w:tcW w:w="5394" w:type="dxa"/>
        </w:tcPr>
        <w:p w14:paraId="61E37BC5" w14:textId="77777777" w:rsidR="00A16224" w:rsidRPr="00F23362" w:rsidRDefault="00A16224" w:rsidP="00002664">
          <w:pPr>
            <w:pStyle w:val="Pidipaginaprimapagina"/>
          </w:pPr>
          <w:r w:rsidRPr="00F23362">
            <w:t>INPS - Istituto Nazionale Previdenza Sociale</w:t>
          </w:r>
        </w:p>
        <w:p w14:paraId="6F101B37" w14:textId="77777777" w:rsidR="00A16224" w:rsidRPr="00F23362" w:rsidRDefault="00A16224" w:rsidP="00002664">
          <w:pPr>
            <w:pStyle w:val="Pidipaginaprimapagina"/>
          </w:pPr>
          <w:r>
            <w:t>Piazza Missori</w:t>
          </w:r>
          <w:r w:rsidRPr="00F23362">
            <w:t xml:space="preserve">, </w:t>
          </w:r>
          <w:r>
            <w:t>8/10</w:t>
          </w:r>
          <w:r w:rsidRPr="00F23362">
            <w:t xml:space="preserve"> - </w:t>
          </w:r>
          <w:r>
            <w:t>20122</w:t>
          </w:r>
          <w:r w:rsidRPr="00F23362">
            <w:t xml:space="preserve"> </w:t>
          </w:r>
          <w:r>
            <w:t>Milano</w:t>
          </w:r>
        </w:p>
        <w:p w14:paraId="57F10756" w14:textId="77777777" w:rsidR="00A16224" w:rsidRPr="00F23362" w:rsidRDefault="00A16224" w:rsidP="00002664">
          <w:pPr>
            <w:pStyle w:val="Pidipaginaprimapagina"/>
          </w:pPr>
          <w:r w:rsidRPr="00F23362">
            <w:t>www.</w:t>
          </w:r>
          <w:r w:rsidRPr="00F23362">
            <w:rPr>
              <w:bCs/>
            </w:rPr>
            <w:t>inps.it</w:t>
          </w:r>
        </w:p>
      </w:tc>
      <w:tc>
        <w:tcPr>
          <w:tcW w:w="5245" w:type="dxa"/>
        </w:tcPr>
        <w:p w14:paraId="54B35FE8" w14:textId="77777777" w:rsidR="00A16224" w:rsidRPr="001503F6" w:rsidRDefault="00A16224" w:rsidP="00002664">
          <w:pPr>
            <w:pStyle w:val="Pidipaginaprimapagina"/>
          </w:pPr>
          <w:r w:rsidRPr="001503F6">
            <w:t>direzione.regionale.lombardia@postacert.inps.gov.it</w:t>
          </w:r>
        </w:p>
        <w:p w14:paraId="0073362E" w14:textId="77777777" w:rsidR="00A16224" w:rsidRPr="00672C48" w:rsidRDefault="00A16224" w:rsidP="00002664">
          <w:pPr>
            <w:pStyle w:val="Pidipaginaprimapagina"/>
            <w:rPr>
              <w:lang w:val="en-GB"/>
            </w:rPr>
          </w:pPr>
          <w:r w:rsidRPr="00F23362">
            <w:rPr>
              <w:szCs w:val="22"/>
              <w:lang w:val="en"/>
            </w:rPr>
            <w:t xml:space="preserve">Cod. fisc.: 80078750587 </w:t>
          </w:r>
          <w:proofErr w:type="spellStart"/>
          <w:r w:rsidRPr="00F23362">
            <w:rPr>
              <w:szCs w:val="22"/>
              <w:lang w:val="en"/>
            </w:rPr>
            <w:t>p.iva</w:t>
          </w:r>
          <w:proofErr w:type="spellEnd"/>
          <w:r w:rsidRPr="00F23362">
            <w:rPr>
              <w:szCs w:val="22"/>
              <w:lang w:val="en"/>
            </w:rPr>
            <w:t>: 02121151001</w:t>
          </w:r>
        </w:p>
        <w:p w14:paraId="5EF22F97" w14:textId="77777777" w:rsidR="00A16224" w:rsidRPr="00F23362" w:rsidRDefault="00A16224" w:rsidP="00002664">
          <w:pPr>
            <w:pStyle w:val="Pidipaginaprimapagina"/>
            <w:rPr>
              <w:u w:val="single"/>
              <w:lang w:val="en-GB"/>
            </w:rPr>
          </w:pPr>
        </w:p>
      </w:tc>
    </w:tr>
  </w:tbl>
  <w:p w14:paraId="299E2DA6" w14:textId="77777777" w:rsidR="00A16224" w:rsidRPr="00002664" w:rsidRDefault="00A16224" w:rsidP="00002664">
    <w:pPr>
      <w:pStyle w:val="Pidipagina"/>
      <w:jc w:val="right"/>
      <w:rPr>
        <w:rFonts w:ascii="Titillium Web" w:hAnsi="Titillium Web"/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CF436" w14:textId="77777777" w:rsidR="00E31294" w:rsidRDefault="00E31294" w:rsidP="007D6F26">
      <w:pPr>
        <w:spacing w:line="240" w:lineRule="auto"/>
      </w:pPr>
      <w:r>
        <w:separator/>
      </w:r>
    </w:p>
    <w:p w14:paraId="6271BAB2" w14:textId="77777777" w:rsidR="00E31294" w:rsidRDefault="00E31294"/>
  </w:footnote>
  <w:footnote w:type="continuationSeparator" w:id="0">
    <w:p w14:paraId="5E58DA65" w14:textId="77777777" w:rsidR="00E31294" w:rsidRDefault="00E31294" w:rsidP="007D6F26">
      <w:pPr>
        <w:spacing w:line="240" w:lineRule="auto"/>
      </w:pPr>
      <w:r>
        <w:continuationSeparator/>
      </w:r>
    </w:p>
    <w:p w14:paraId="11BF43AA" w14:textId="77777777" w:rsidR="00E31294" w:rsidRDefault="00E31294"/>
  </w:footnote>
  <w:footnote w:type="continuationNotice" w:id="1">
    <w:p w14:paraId="435322D2" w14:textId="77777777" w:rsidR="00E31294" w:rsidRDefault="00E31294">
      <w:pPr>
        <w:spacing w:line="240" w:lineRule="auto"/>
      </w:pPr>
    </w:p>
    <w:p w14:paraId="676BBD82" w14:textId="77777777" w:rsidR="00E31294" w:rsidRDefault="00E312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45"/>
      <w:gridCol w:w="5528"/>
    </w:tblGrid>
    <w:tr w:rsidR="00A16224" w:rsidRPr="00F23362" w14:paraId="66322577" w14:textId="77777777" w:rsidTr="00037449">
      <w:trPr>
        <w:trHeight w:val="97"/>
      </w:trPr>
      <w:tc>
        <w:tcPr>
          <w:tcW w:w="5245" w:type="dxa"/>
          <w:tcBorders>
            <w:top w:val="single" w:sz="18" w:space="0" w:color="2D6CD2"/>
          </w:tcBorders>
        </w:tcPr>
        <w:p w14:paraId="4492329B" w14:textId="77777777" w:rsidR="00A16224" w:rsidRPr="00F23362" w:rsidRDefault="00A16224" w:rsidP="005C34A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80" w:lineRule="exact"/>
            <w:rPr>
              <w:rFonts w:ascii="Titillium Web" w:hAnsi="Titillium Web"/>
              <w:b/>
              <w:color w:val="2F6DD5"/>
              <w:sz w:val="20"/>
              <w:szCs w:val="20"/>
            </w:rPr>
          </w:pPr>
        </w:p>
      </w:tc>
      <w:tc>
        <w:tcPr>
          <w:tcW w:w="5528" w:type="dxa"/>
          <w:tcBorders>
            <w:top w:val="single" w:sz="18" w:space="0" w:color="2D6CD2"/>
          </w:tcBorders>
        </w:tcPr>
        <w:p w14:paraId="37AC4079" w14:textId="77777777" w:rsidR="00A16224" w:rsidRPr="00F23362" w:rsidRDefault="00A16224" w:rsidP="005C34A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80" w:lineRule="exact"/>
            <w:rPr>
              <w:color w:val="2F6DD5"/>
            </w:rPr>
          </w:pPr>
        </w:p>
      </w:tc>
    </w:tr>
    <w:tr w:rsidR="00A16224" w:rsidRPr="00F23362" w14:paraId="162E6A2A" w14:textId="77777777" w:rsidTr="00037449">
      <w:trPr>
        <w:trHeight w:val="113"/>
      </w:trPr>
      <w:tc>
        <w:tcPr>
          <w:tcW w:w="5245" w:type="dxa"/>
        </w:tcPr>
        <w:p w14:paraId="2CD43952" w14:textId="77777777" w:rsidR="00A16224" w:rsidRPr="00F23362" w:rsidRDefault="00A16224" w:rsidP="005C34A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80" w:lineRule="exact"/>
            <w:rPr>
              <w:rFonts w:ascii="Titillium Web" w:hAnsi="Titillium Web"/>
              <w:b/>
              <w:color w:val="2F6DD5"/>
              <w:sz w:val="20"/>
              <w:szCs w:val="20"/>
            </w:rPr>
          </w:pPr>
        </w:p>
      </w:tc>
      <w:tc>
        <w:tcPr>
          <w:tcW w:w="5528" w:type="dxa"/>
        </w:tcPr>
        <w:sdt>
          <w:sdtPr>
            <w:rPr>
              <w:rStyle w:val="Numeropagina"/>
              <w:rFonts w:ascii="Titillium Web SemiBold" w:hAnsi="Titillium Web SemiBold"/>
              <w:b/>
              <w:bCs/>
              <w:color w:val="2F6DD5"/>
            </w:rPr>
            <w:id w:val="1541552867"/>
            <w:docPartObj>
              <w:docPartGallery w:val="Page Numbers (Top of Page)"/>
              <w:docPartUnique/>
            </w:docPartObj>
          </w:sdtPr>
          <w:sdtEndPr>
            <w:rPr>
              <w:rStyle w:val="Numeropagina"/>
            </w:rPr>
          </w:sdtEndPr>
          <w:sdtContent>
            <w:p w14:paraId="64A7D8A0" w14:textId="77777777" w:rsidR="00A16224" w:rsidRPr="004D0935" w:rsidRDefault="00A16224" w:rsidP="004D0935">
              <w:pPr>
                <w:pStyle w:val="Intestazione"/>
                <w:ind w:left="-71"/>
                <w:jc w:val="right"/>
                <w:rPr>
                  <w:rFonts w:ascii="Titillium Web SemiBold" w:hAnsi="Titillium Web SemiBold"/>
                  <w:b/>
                  <w:bCs/>
                  <w:color w:val="2F6DD5"/>
                </w:rPr>
              </w:pPr>
              <w:r w:rsidRPr="00FA5177">
                <w:rPr>
                  <w:rStyle w:val="Numeropagina"/>
                  <w:rFonts w:ascii="Titillium Web SemiBold" w:hAnsi="Titillium Web SemiBold"/>
                  <w:b/>
                  <w:bCs/>
                  <w:color w:val="2F6DD5"/>
                </w:rPr>
                <w:fldChar w:fldCharType="begin"/>
              </w:r>
              <w:r w:rsidRPr="00FA5177">
                <w:rPr>
                  <w:rStyle w:val="Numeropagina"/>
                  <w:rFonts w:ascii="Titillium Web SemiBold" w:hAnsi="Titillium Web SemiBold"/>
                  <w:b/>
                  <w:bCs/>
                  <w:color w:val="2F6DD5"/>
                </w:rPr>
                <w:instrText xml:space="preserve"> PAGE </w:instrText>
              </w:r>
              <w:r w:rsidRPr="00FA5177">
                <w:rPr>
                  <w:rStyle w:val="Numeropagina"/>
                  <w:rFonts w:ascii="Titillium Web SemiBold" w:hAnsi="Titillium Web SemiBold"/>
                  <w:b/>
                  <w:bCs/>
                  <w:color w:val="2F6DD5"/>
                </w:rPr>
                <w:fldChar w:fldCharType="separate"/>
              </w:r>
              <w:r>
                <w:rPr>
                  <w:rStyle w:val="Numeropagina"/>
                  <w:rFonts w:ascii="Titillium Web SemiBold" w:hAnsi="Titillium Web SemiBold"/>
                  <w:b/>
                  <w:bCs/>
                </w:rPr>
                <w:t>2</w:t>
              </w:r>
              <w:r w:rsidRPr="00FA5177">
                <w:rPr>
                  <w:rStyle w:val="Numeropagina"/>
                  <w:rFonts w:ascii="Titillium Web SemiBold" w:hAnsi="Titillium Web SemiBold"/>
                  <w:b/>
                  <w:bCs/>
                  <w:color w:val="2F6DD5"/>
                </w:rPr>
                <w:fldChar w:fldCharType="end"/>
              </w:r>
            </w:p>
          </w:sdtContent>
        </w:sdt>
      </w:tc>
    </w:tr>
  </w:tbl>
  <w:p w14:paraId="0DAB804A" w14:textId="77777777" w:rsidR="00A16224" w:rsidRPr="005C34A9" w:rsidRDefault="00A16224" w:rsidP="005C34A9">
    <w:pPr>
      <w:pStyle w:val="Intestazione"/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4F123" w14:textId="77777777" w:rsidR="00A16224" w:rsidRPr="0038145E" w:rsidRDefault="00A16224" w:rsidP="009346AD">
    <w:pPr>
      <w:pStyle w:val="Intestazione1"/>
      <w:rPr>
        <w:color w:val="2F6DD5"/>
      </w:rPr>
    </w:pPr>
    <w:r w:rsidRPr="006F11B8">
      <w:rPr>
        <w:noProof/>
        <w:color w:val="0070C0"/>
      </w:rPr>
      <w:drawing>
        <wp:anchor distT="114300" distB="114300" distL="114300" distR="114300" simplePos="0" relativeHeight="251658240" behindDoc="0" locked="0" layoutInCell="1" hidden="0" allowOverlap="1" wp14:anchorId="44EDC85A" wp14:editId="712BFE62">
          <wp:simplePos x="0" y="0"/>
          <wp:positionH relativeFrom="page">
            <wp:posOffset>311150</wp:posOffset>
          </wp:positionH>
          <wp:positionV relativeFrom="page">
            <wp:posOffset>548821</wp:posOffset>
          </wp:positionV>
          <wp:extent cx="582930" cy="798830"/>
          <wp:effectExtent l="0" t="0" r="0" b="0"/>
          <wp:wrapNone/>
          <wp:docPr id="1820674637" name="Picture 9273070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2357159" name="Picture 1692357159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20" r="9420"/>
                  <a:stretch>
                    <a:fillRect/>
                  </a:stretch>
                </pic:blipFill>
                <pic:spPr bwMode="auto">
                  <a:xfrm>
                    <a:off x="0" y="0"/>
                    <a:ext cx="582930" cy="7988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Grigliatabella"/>
      <w:tblW w:w="9923" w:type="dxa"/>
      <w:tblInd w:w="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23"/>
    </w:tblGrid>
    <w:tr w:rsidR="00A16224" w:rsidRPr="0047395B" w14:paraId="32005394" w14:textId="77777777" w:rsidTr="00302CAB">
      <w:trPr>
        <w:trHeight w:val="567"/>
      </w:trPr>
      <w:tc>
        <w:tcPr>
          <w:tcW w:w="9923" w:type="dxa"/>
        </w:tcPr>
        <w:p w14:paraId="6E43BE0E" w14:textId="77777777" w:rsidR="00A16224" w:rsidRDefault="00A16224" w:rsidP="009346AD">
          <w:pPr>
            <w:pStyle w:val="Intestazione1"/>
          </w:pPr>
        </w:p>
        <w:tbl>
          <w:tblPr>
            <w:tblStyle w:val="Grigliatabella"/>
            <w:tblW w:w="10629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10629"/>
          </w:tblGrid>
          <w:tr w:rsidR="00A16224" w:rsidRPr="0047395B" w14:paraId="295DB98D" w14:textId="77777777" w:rsidTr="00302CAB">
            <w:trPr>
              <w:trHeight w:val="321"/>
            </w:trPr>
            <w:tc>
              <w:tcPr>
                <w:tcW w:w="10629" w:type="dxa"/>
                <w:tcBorders>
                  <w:left w:val="single" w:sz="12" w:space="0" w:color="AEC6EF"/>
                </w:tcBorders>
              </w:tcPr>
              <w:p w14:paraId="37DEFFF8" w14:textId="77777777" w:rsidR="00A16224" w:rsidRPr="00030350" w:rsidRDefault="00A16224" w:rsidP="00030350">
                <w:pPr>
                  <w:pStyle w:val="Intestazione1"/>
                  <w:tabs>
                    <w:tab w:val="left" w:pos="174"/>
                  </w:tabs>
                  <w:rPr>
                    <w:b w:val="0"/>
                    <w:bCs/>
                  </w:rPr>
                </w:pPr>
                <w:r w:rsidRPr="00030350">
                  <w:rPr>
                    <w:b w:val="0"/>
                    <w:bCs/>
                  </w:rPr>
                  <w:t>Direzione Regionale</w:t>
                </w:r>
                <w:r>
                  <w:rPr>
                    <w:b w:val="0"/>
                    <w:bCs/>
                  </w:rPr>
                  <w:t xml:space="preserve"> o </w:t>
                </w:r>
                <w:r w:rsidRPr="00030350">
                  <w:rPr>
                    <w:b w:val="0"/>
                    <w:bCs/>
                  </w:rPr>
                  <w:t>Provinciale</w:t>
                </w:r>
              </w:p>
              <w:p w14:paraId="010EA1B1" w14:textId="77777777" w:rsidR="00A16224" w:rsidRPr="003506D1" w:rsidRDefault="00A16224" w:rsidP="00030350">
                <w:pPr>
                  <w:pStyle w:val="Intestazione1"/>
                  <w:rPr>
                    <w:b w:val="0"/>
                    <w:bCs/>
                  </w:rPr>
                </w:pPr>
                <w:r w:rsidRPr="00030350">
                  <w:t>Nome Regione o Provincia</w:t>
                </w:r>
              </w:p>
            </w:tc>
          </w:tr>
        </w:tbl>
        <w:p w14:paraId="0BA41D2F" w14:textId="77777777" w:rsidR="00A16224" w:rsidRPr="00C12E21" w:rsidRDefault="00A16224" w:rsidP="00B310B9">
          <w:pPr>
            <w:spacing w:line="240" w:lineRule="exact"/>
            <w:rPr>
              <w:rFonts w:ascii="Titillium Web" w:hAnsi="Titillium Web"/>
              <w:b/>
              <w:color w:val="2F6DD5"/>
              <w:szCs w:val="20"/>
            </w:rPr>
          </w:pPr>
        </w:p>
      </w:tc>
    </w:tr>
  </w:tbl>
  <w:p w14:paraId="51931923" w14:textId="77777777" w:rsidR="00A16224" w:rsidRPr="007D6F26" w:rsidRDefault="00A16224" w:rsidP="00B310B9">
    <w:pPr>
      <w:pStyle w:val="Intestazione"/>
    </w:pPr>
  </w:p>
  <w:p w14:paraId="13383709" w14:textId="77777777" w:rsidR="00A16224" w:rsidRPr="00D14D65" w:rsidRDefault="00A16224" w:rsidP="00B310B9">
    <w:pPr>
      <w:pStyle w:val="Intestazione"/>
    </w:pPr>
  </w:p>
  <w:p w14:paraId="6EA411DC" w14:textId="77777777" w:rsidR="00A16224" w:rsidRPr="00D14D65" w:rsidRDefault="00A1622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29842" w14:textId="77777777" w:rsidR="00A16224" w:rsidRPr="0038145E" w:rsidRDefault="00A16224" w:rsidP="00002664">
    <w:pPr>
      <w:pStyle w:val="Intestazione1"/>
      <w:rPr>
        <w:color w:val="2F6DD5"/>
      </w:rPr>
    </w:pPr>
    <w:r w:rsidRPr="006F11B8">
      <w:rPr>
        <w:noProof/>
        <w:color w:val="0070C0"/>
      </w:rPr>
      <w:drawing>
        <wp:anchor distT="114300" distB="114300" distL="114300" distR="114300" simplePos="0" relativeHeight="251656192" behindDoc="0" locked="0" layoutInCell="1" hidden="0" allowOverlap="1" wp14:anchorId="2B54B006" wp14:editId="6AF1B350">
          <wp:simplePos x="0" y="0"/>
          <wp:positionH relativeFrom="page">
            <wp:posOffset>311150</wp:posOffset>
          </wp:positionH>
          <wp:positionV relativeFrom="page">
            <wp:posOffset>548821</wp:posOffset>
          </wp:positionV>
          <wp:extent cx="582930" cy="798830"/>
          <wp:effectExtent l="0" t="0" r="0" b="0"/>
          <wp:wrapNone/>
          <wp:docPr id="568978682" name="Picture 1678628667" descr="A blue logo on a black backgroun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8628667" name="Picture 1678628667" descr="A blue logo on a black background&#10;&#10;AI-generated content may be incorrect.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20" r="9420"/>
                  <a:stretch>
                    <a:fillRect/>
                  </a:stretch>
                </pic:blipFill>
                <pic:spPr bwMode="auto">
                  <a:xfrm>
                    <a:off x="0" y="0"/>
                    <a:ext cx="582930" cy="7988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Grigliatabella"/>
      <w:tblW w:w="9923" w:type="dxa"/>
      <w:tblInd w:w="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23"/>
    </w:tblGrid>
    <w:tr w:rsidR="00A16224" w:rsidRPr="00585C8D" w14:paraId="28F788EC" w14:textId="77777777" w:rsidTr="0011162E">
      <w:trPr>
        <w:trHeight w:val="567"/>
      </w:trPr>
      <w:tc>
        <w:tcPr>
          <w:tcW w:w="9923" w:type="dxa"/>
        </w:tcPr>
        <w:p w14:paraId="0487F84B" w14:textId="77777777" w:rsidR="00A16224" w:rsidRDefault="00A16224" w:rsidP="00002664">
          <w:pPr>
            <w:pStyle w:val="Intestazione1"/>
          </w:pPr>
        </w:p>
        <w:tbl>
          <w:tblPr>
            <w:tblStyle w:val="Grigliatabella"/>
            <w:tblW w:w="10629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10629"/>
          </w:tblGrid>
          <w:tr w:rsidR="00A16224" w:rsidRPr="00585C8D" w14:paraId="1C9C9853" w14:textId="77777777" w:rsidTr="0011162E">
            <w:trPr>
              <w:trHeight w:val="321"/>
            </w:trPr>
            <w:tc>
              <w:tcPr>
                <w:tcW w:w="10629" w:type="dxa"/>
                <w:tcBorders>
                  <w:left w:val="single" w:sz="12" w:space="0" w:color="AEC6EF"/>
                </w:tcBorders>
              </w:tcPr>
              <w:p w14:paraId="6F4D0054" w14:textId="77777777" w:rsidR="00A16224" w:rsidRPr="00DA52FA" w:rsidRDefault="00A16224" w:rsidP="00DA52FA">
                <w:pPr>
                  <w:pStyle w:val="Intestazione1"/>
                  <w:rPr>
                    <w:b w:val="0"/>
                    <w:bCs/>
                  </w:rPr>
                </w:pPr>
                <w:r w:rsidRPr="00DA52FA">
                  <w:rPr>
                    <w:b w:val="0"/>
                    <w:bCs/>
                  </w:rPr>
                  <w:t xml:space="preserve">Direzione Regionale </w:t>
                </w:r>
              </w:p>
              <w:p w14:paraId="7812815C" w14:textId="77777777" w:rsidR="00A16224" w:rsidRDefault="00A16224" w:rsidP="00DA52FA">
                <w:pPr>
                  <w:pStyle w:val="Intestazione1"/>
                </w:pPr>
                <w:r>
                  <w:t>Lombardia</w:t>
                </w:r>
              </w:p>
              <w:p w14:paraId="78F9A785" w14:textId="77777777" w:rsidR="00A16224" w:rsidRPr="003506D1" w:rsidRDefault="00A16224" w:rsidP="00DA52FA">
                <w:pPr>
                  <w:pStyle w:val="Intestazione1"/>
                </w:pPr>
              </w:p>
            </w:tc>
          </w:tr>
        </w:tbl>
        <w:p w14:paraId="3E8C5722" w14:textId="77777777" w:rsidR="00A16224" w:rsidRPr="00C12E21" w:rsidRDefault="00A16224" w:rsidP="00002664">
          <w:pPr>
            <w:spacing w:line="240" w:lineRule="exact"/>
            <w:rPr>
              <w:rFonts w:ascii="Titillium Web" w:hAnsi="Titillium Web"/>
              <w:b/>
              <w:color w:val="2F6DD5"/>
              <w:szCs w:val="20"/>
            </w:rPr>
          </w:pPr>
        </w:p>
      </w:tc>
    </w:tr>
  </w:tbl>
  <w:p w14:paraId="3B4C89D8" w14:textId="77777777" w:rsidR="00A16224" w:rsidRPr="007D6F26" w:rsidRDefault="00A16224" w:rsidP="00002664">
    <w:pPr>
      <w:pStyle w:val="Intestazione"/>
    </w:pPr>
  </w:p>
  <w:p w14:paraId="02510195" w14:textId="77777777" w:rsidR="00A16224" w:rsidRPr="00D14D65" w:rsidRDefault="00A16224" w:rsidP="00002664">
    <w:pPr>
      <w:pStyle w:val="Intestazione"/>
    </w:pPr>
  </w:p>
  <w:p w14:paraId="78B669FF" w14:textId="77777777" w:rsidR="00A16224" w:rsidRPr="00D14D65" w:rsidRDefault="00A16224" w:rsidP="00002664"/>
  <w:p w14:paraId="090D56AD" w14:textId="77777777" w:rsidR="00A16224" w:rsidRPr="00002664" w:rsidRDefault="00A16224" w:rsidP="00002664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784" w:type="dxa"/>
      <w:tblInd w:w="-6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27"/>
      <w:gridCol w:w="5557"/>
    </w:tblGrid>
    <w:tr w:rsidR="00A16224" w:rsidRPr="00F23362" w14:paraId="0DB12C7F" w14:textId="77777777" w:rsidTr="00FA7580">
      <w:trPr>
        <w:trHeight w:val="118"/>
      </w:trPr>
      <w:tc>
        <w:tcPr>
          <w:tcW w:w="5227" w:type="dxa"/>
          <w:tcBorders>
            <w:top w:val="single" w:sz="18" w:space="0" w:color="2D6CD2"/>
          </w:tcBorders>
        </w:tcPr>
        <w:p w14:paraId="7FDCE369" w14:textId="77777777" w:rsidR="00A16224" w:rsidRPr="00F23362" w:rsidRDefault="00A16224" w:rsidP="004D09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80" w:lineRule="exact"/>
            <w:rPr>
              <w:rFonts w:ascii="Titillium Web" w:hAnsi="Titillium Web"/>
              <w:b/>
              <w:color w:val="2F6DD5"/>
              <w:sz w:val="20"/>
              <w:szCs w:val="20"/>
            </w:rPr>
          </w:pPr>
        </w:p>
      </w:tc>
      <w:tc>
        <w:tcPr>
          <w:tcW w:w="5557" w:type="dxa"/>
          <w:tcBorders>
            <w:top w:val="single" w:sz="18" w:space="0" w:color="2D6CD2"/>
          </w:tcBorders>
        </w:tcPr>
        <w:p w14:paraId="580D34D8" w14:textId="77777777" w:rsidR="00A16224" w:rsidRPr="00F23362" w:rsidRDefault="00A16224" w:rsidP="004D09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80" w:lineRule="exact"/>
            <w:rPr>
              <w:color w:val="2F6DD5"/>
            </w:rPr>
          </w:pPr>
        </w:p>
      </w:tc>
    </w:tr>
    <w:tr w:rsidR="00A16224" w:rsidRPr="00F23362" w14:paraId="4A412CF1" w14:textId="77777777" w:rsidTr="00FA7580">
      <w:trPr>
        <w:trHeight w:val="139"/>
      </w:trPr>
      <w:tc>
        <w:tcPr>
          <w:tcW w:w="5227" w:type="dxa"/>
        </w:tcPr>
        <w:p w14:paraId="6104B86F" w14:textId="77777777" w:rsidR="00A16224" w:rsidRPr="00F23362" w:rsidRDefault="00A16224" w:rsidP="004D09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80" w:lineRule="exact"/>
            <w:rPr>
              <w:rFonts w:ascii="Titillium Web" w:hAnsi="Titillium Web"/>
              <w:b/>
              <w:color w:val="2F6DD5"/>
              <w:sz w:val="20"/>
              <w:szCs w:val="20"/>
            </w:rPr>
          </w:pPr>
        </w:p>
      </w:tc>
      <w:tc>
        <w:tcPr>
          <w:tcW w:w="5557" w:type="dxa"/>
        </w:tcPr>
        <w:sdt>
          <w:sdtPr>
            <w:rPr>
              <w:rStyle w:val="Numeropagina"/>
              <w:rFonts w:ascii="Titillium Web SemiBold" w:hAnsi="Titillium Web SemiBold"/>
              <w:b/>
              <w:bCs/>
              <w:color w:val="2F6DD5"/>
            </w:rPr>
            <w:id w:val="212012045"/>
            <w:docPartObj>
              <w:docPartGallery w:val="Page Numbers (Top of Page)"/>
              <w:docPartUnique/>
            </w:docPartObj>
          </w:sdtPr>
          <w:sdtEndPr>
            <w:rPr>
              <w:rStyle w:val="Numeropagina"/>
            </w:rPr>
          </w:sdtEndPr>
          <w:sdtContent>
            <w:p w14:paraId="0D24724A" w14:textId="77777777" w:rsidR="00A16224" w:rsidRPr="004D0935" w:rsidRDefault="00A16224" w:rsidP="004D0935">
              <w:pPr>
                <w:pStyle w:val="Intestazione"/>
                <w:ind w:left="-71"/>
                <w:jc w:val="right"/>
                <w:rPr>
                  <w:rFonts w:ascii="Titillium Web SemiBold" w:hAnsi="Titillium Web SemiBold"/>
                  <w:b/>
                  <w:bCs/>
                  <w:color w:val="2F6DD5"/>
                </w:rPr>
              </w:pPr>
              <w:r w:rsidRPr="00FA5177">
                <w:rPr>
                  <w:rStyle w:val="Numeropagina"/>
                  <w:rFonts w:ascii="Titillium Web SemiBold" w:hAnsi="Titillium Web SemiBold"/>
                  <w:b/>
                  <w:bCs/>
                  <w:color w:val="2F6DD5"/>
                </w:rPr>
                <w:fldChar w:fldCharType="begin"/>
              </w:r>
              <w:r w:rsidRPr="00FA5177">
                <w:rPr>
                  <w:rStyle w:val="Numeropagina"/>
                  <w:rFonts w:ascii="Titillium Web SemiBold" w:hAnsi="Titillium Web SemiBold"/>
                  <w:b/>
                  <w:bCs/>
                  <w:color w:val="2F6DD5"/>
                </w:rPr>
                <w:instrText xml:space="preserve"> PAGE </w:instrText>
              </w:r>
              <w:r w:rsidRPr="00FA5177">
                <w:rPr>
                  <w:rStyle w:val="Numeropagina"/>
                  <w:rFonts w:ascii="Titillium Web SemiBold" w:hAnsi="Titillium Web SemiBold"/>
                  <w:b/>
                  <w:bCs/>
                  <w:color w:val="2F6DD5"/>
                </w:rPr>
                <w:fldChar w:fldCharType="separate"/>
              </w:r>
              <w:r>
                <w:rPr>
                  <w:rStyle w:val="Numeropagina"/>
                  <w:rFonts w:ascii="Titillium Web SemiBold" w:hAnsi="Titillium Web SemiBold"/>
                  <w:b/>
                  <w:bCs/>
                </w:rPr>
                <w:t>2</w:t>
              </w:r>
              <w:r w:rsidRPr="00FA5177">
                <w:rPr>
                  <w:rStyle w:val="Numeropagina"/>
                  <w:rFonts w:ascii="Titillium Web SemiBold" w:hAnsi="Titillium Web SemiBold"/>
                  <w:b/>
                  <w:bCs/>
                  <w:color w:val="2F6DD5"/>
                </w:rPr>
                <w:fldChar w:fldCharType="end"/>
              </w:r>
            </w:p>
          </w:sdtContent>
        </w:sdt>
      </w:tc>
    </w:tr>
  </w:tbl>
  <w:p w14:paraId="4165EBE6" w14:textId="77777777" w:rsidR="00A16224" w:rsidRPr="00684BB8" w:rsidRDefault="00A16224" w:rsidP="00684BB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8560280"/>
    <w:multiLevelType w:val="multilevel"/>
    <w:tmpl w:val="2338972C"/>
    <w:styleLink w:val="CurrentList27"/>
    <w:lvl w:ilvl="0">
      <w:start w:val="1"/>
      <w:numFmt w:val="bullet"/>
      <w:lvlText w:val="o"/>
      <w:lvlJc w:val="left"/>
      <w:pPr>
        <w:ind w:left="510" w:hanging="283"/>
      </w:pPr>
      <w:rPr>
        <w:rFonts w:ascii="Courier New" w:hAnsi="Courier New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09D846EA"/>
    <w:multiLevelType w:val="multilevel"/>
    <w:tmpl w:val="0809001D"/>
    <w:styleLink w:val="CurrentList2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1">
    <w:nsid w:val="0A6F762C"/>
    <w:multiLevelType w:val="multilevel"/>
    <w:tmpl w:val="6A8AB584"/>
    <w:styleLink w:val="CurrentList18"/>
    <w:lvl w:ilvl="0">
      <w:start w:val="1"/>
      <w:numFmt w:val="bullet"/>
      <w:lvlText w:val="o"/>
      <w:lvlJc w:val="left"/>
      <w:pPr>
        <w:ind w:left="567" w:hanging="397"/>
      </w:pPr>
      <w:rPr>
        <w:rFonts w:ascii="Courier New" w:hAnsi="Courier New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0CE44767"/>
    <w:multiLevelType w:val="multilevel"/>
    <w:tmpl w:val="0809001D"/>
    <w:styleLink w:val="CurrentList3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1">
    <w:nsid w:val="0DD71BB8"/>
    <w:multiLevelType w:val="multilevel"/>
    <w:tmpl w:val="0809001D"/>
    <w:styleLink w:val="CurrentList3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49378C4"/>
    <w:multiLevelType w:val="hybridMultilevel"/>
    <w:tmpl w:val="EF261806"/>
    <w:lvl w:ilvl="0" w:tplc="2EEEB450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1">
    <w:nsid w:val="16F85ABF"/>
    <w:multiLevelType w:val="multilevel"/>
    <w:tmpl w:val="D118240C"/>
    <w:styleLink w:val="CurrentList13"/>
    <w:lvl w:ilvl="0">
      <w:start w:val="1"/>
      <w:numFmt w:val="bullet"/>
      <w:lvlText w:val=""/>
      <w:lvlJc w:val="left"/>
      <w:pPr>
        <w:ind w:left="794" w:firstLine="57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1">
    <w:nsid w:val="17750F22"/>
    <w:multiLevelType w:val="multilevel"/>
    <w:tmpl w:val="C330BB54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17A42D34"/>
    <w:multiLevelType w:val="multilevel"/>
    <w:tmpl w:val="7CBA57E6"/>
    <w:styleLink w:val="CurrentList14"/>
    <w:lvl w:ilvl="0">
      <w:start w:val="1"/>
      <w:numFmt w:val="bullet"/>
      <w:lvlText w:val=""/>
      <w:lvlJc w:val="left"/>
      <w:pPr>
        <w:ind w:left="454" w:hanging="17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 w15:restartNumberingAfterBreak="1">
    <w:nsid w:val="19690F51"/>
    <w:multiLevelType w:val="multilevel"/>
    <w:tmpl w:val="4BC63948"/>
    <w:styleLink w:val="CurrentList21"/>
    <w:lvl w:ilvl="0">
      <w:start w:val="1"/>
      <w:numFmt w:val="bullet"/>
      <w:lvlText w:val="o"/>
      <w:lvlJc w:val="left"/>
      <w:pPr>
        <w:ind w:left="454" w:hanging="170"/>
      </w:pPr>
      <w:rPr>
        <w:rFonts w:ascii="Courier New" w:hAnsi="Courier New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197015B9"/>
    <w:multiLevelType w:val="multilevel"/>
    <w:tmpl w:val="9F1439CC"/>
    <w:styleLink w:val="CurrentList17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1" w15:restartNumberingAfterBreak="0">
    <w:nsid w:val="19BC7348"/>
    <w:multiLevelType w:val="hybridMultilevel"/>
    <w:tmpl w:val="B00C6E1A"/>
    <w:lvl w:ilvl="0" w:tplc="60BC972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1B4F5E33"/>
    <w:multiLevelType w:val="multilevel"/>
    <w:tmpl w:val="25688850"/>
    <w:styleLink w:val="CurrentList16"/>
    <w:lvl w:ilvl="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21376A69"/>
    <w:multiLevelType w:val="hybridMultilevel"/>
    <w:tmpl w:val="10F86A02"/>
    <w:lvl w:ilvl="0" w:tplc="2EEEB450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1">
    <w:nsid w:val="284E6544"/>
    <w:multiLevelType w:val="multilevel"/>
    <w:tmpl w:val="E044471E"/>
    <w:styleLink w:val="CurrentList24"/>
    <w:lvl w:ilvl="0">
      <w:start w:val="1"/>
      <w:numFmt w:val="bullet"/>
      <w:lvlText w:val="o"/>
      <w:lvlJc w:val="left"/>
      <w:pPr>
        <w:ind w:left="907" w:hanging="680"/>
      </w:pPr>
      <w:rPr>
        <w:rFonts w:ascii="Courier New" w:hAnsi="Courier New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2BEB19A2"/>
    <w:multiLevelType w:val="multilevel"/>
    <w:tmpl w:val="10666ECC"/>
    <w:styleLink w:val="CurrentList7"/>
    <w:lvl w:ilvl="0">
      <w:start w:val="1"/>
      <w:numFmt w:val="bullet"/>
      <w:lvlText w:val="o"/>
      <w:lvlJc w:val="left"/>
      <w:pPr>
        <w:ind w:left="700" w:hanging="360"/>
      </w:pPr>
      <w:rPr>
        <w:rFonts w:ascii="Courier New" w:hAnsi="Courier New" w:cs="Courier New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650641"/>
    <w:multiLevelType w:val="hybridMultilevel"/>
    <w:tmpl w:val="AC968B54"/>
    <w:lvl w:ilvl="0" w:tplc="2EEEB450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1">
    <w:nsid w:val="2FAA4AB4"/>
    <w:multiLevelType w:val="multilevel"/>
    <w:tmpl w:val="24AAEA02"/>
    <w:styleLink w:val="CurrentList22"/>
    <w:lvl w:ilvl="0">
      <w:start w:val="1"/>
      <w:numFmt w:val="bullet"/>
      <w:lvlText w:val="o"/>
      <w:lvlJc w:val="left"/>
      <w:pPr>
        <w:ind w:left="454" w:hanging="284"/>
      </w:pPr>
      <w:rPr>
        <w:rFonts w:ascii="Courier New" w:hAnsi="Courier New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1">
    <w:nsid w:val="357E678F"/>
    <w:multiLevelType w:val="multilevel"/>
    <w:tmpl w:val="0809001D"/>
    <w:styleLink w:val="CurrentList2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83635DA"/>
    <w:multiLevelType w:val="hybridMultilevel"/>
    <w:tmpl w:val="B09A934A"/>
    <w:lvl w:ilvl="0" w:tplc="2EEEB450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1">
    <w:nsid w:val="3B5741A7"/>
    <w:multiLevelType w:val="multilevel"/>
    <w:tmpl w:val="F73C70BE"/>
    <w:styleLink w:val="CurrentList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3B795131"/>
    <w:multiLevelType w:val="multilevel"/>
    <w:tmpl w:val="A66C28F6"/>
    <w:styleLink w:val="CurrentList23"/>
    <w:lvl w:ilvl="0">
      <w:start w:val="1"/>
      <w:numFmt w:val="bullet"/>
      <w:lvlText w:val="o"/>
      <w:lvlJc w:val="left"/>
      <w:pPr>
        <w:ind w:left="907" w:hanging="453"/>
      </w:pPr>
      <w:rPr>
        <w:rFonts w:ascii="Courier New" w:hAnsi="Courier New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3BF3212A"/>
    <w:multiLevelType w:val="hybridMultilevel"/>
    <w:tmpl w:val="151E9562"/>
    <w:lvl w:ilvl="0" w:tplc="25B29D0E">
      <w:start w:val="1"/>
      <w:numFmt w:val="bullet"/>
      <w:pStyle w:val="Elenco1liv"/>
      <w:lvlText w:val=""/>
      <w:lvlJc w:val="left"/>
      <w:pPr>
        <w:ind w:left="170" w:hanging="170"/>
      </w:pPr>
      <w:rPr>
        <w:rFonts w:ascii="Wingdings" w:hAnsi="Wingdings" w:hint="default"/>
        <w:color w:val="000000" w:themeColor="text1"/>
      </w:rPr>
    </w:lvl>
    <w:lvl w:ilvl="1" w:tplc="BA7847BC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  <w:color w:val="000000" w:themeColor="text1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3" w15:restartNumberingAfterBreak="0">
    <w:nsid w:val="3E9F24C6"/>
    <w:multiLevelType w:val="hybridMultilevel"/>
    <w:tmpl w:val="BD60A856"/>
    <w:lvl w:ilvl="0" w:tplc="2EEEB450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1">
    <w:nsid w:val="4108030A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1">
    <w:nsid w:val="413C4BB7"/>
    <w:multiLevelType w:val="hybridMultilevel"/>
    <w:tmpl w:val="4CA6005A"/>
    <w:lvl w:ilvl="0" w:tplc="794481E0">
      <w:start w:val="1"/>
      <w:numFmt w:val="bullet"/>
      <w:pStyle w:val="Elenco2liv"/>
      <w:lvlText w:val="­"/>
      <w:lvlJc w:val="left"/>
      <w:pPr>
        <w:ind w:left="397" w:hanging="227"/>
      </w:pPr>
      <w:rPr>
        <w:rFonts w:ascii="Courier New" w:hAnsi="Courier New" w:hint="default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1">
    <w:nsid w:val="43A26D8F"/>
    <w:multiLevelType w:val="multilevel"/>
    <w:tmpl w:val="EC4E065E"/>
    <w:styleLink w:val="CurrentList4"/>
    <w:lvl w:ilvl="0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1">
    <w:nsid w:val="45700B23"/>
    <w:multiLevelType w:val="multilevel"/>
    <w:tmpl w:val="351262C0"/>
    <w:styleLink w:val="Elencocorrente4"/>
    <w:lvl w:ilvl="0">
      <w:start w:val="1"/>
      <w:numFmt w:val="bullet"/>
      <w:lvlText w:val="o"/>
      <w:lvlJc w:val="left"/>
      <w:pPr>
        <w:ind w:left="680" w:hanging="396"/>
      </w:pPr>
      <w:rPr>
        <w:rFonts w:ascii="Courier New" w:hAnsi="Courier New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1">
    <w:nsid w:val="46277862"/>
    <w:multiLevelType w:val="multilevel"/>
    <w:tmpl w:val="D9D67D20"/>
    <w:styleLink w:val="CurrentList6"/>
    <w:lvl w:ilvl="0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1">
    <w:nsid w:val="47D32782"/>
    <w:multiLevelType w:val="multilevel"/>
    <w:tmpl w:val="6464E37E"/>
    <w:styleLink w:val="CurrentList19"/>
    <w:lvl w:ilvl="0">
      <w:start w:val="1"/>
      <w:numFmt w:val="bullet"/>
      <w:lvlText w:val="o"/>
      <w:lvlJc w:val="left"/>
      <w:pPr>
        <w:ind w:left="454" w:hanging="170"/>
      </w:pPr>
      <w:rPr>
        <w:rFonts w:ascii="Courier New" w:hAnsi="Courier New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057F33"/>
    <w:multiLevelType w:val="hybridMultilevel"/>
    <w:tmpl w:val="85B282AE"/>
    <w:lvl w:ilvl="0" w:tplc="2EEEB45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E57BAD"/>
    <w:multiLevelType w:val="hybridMultilevel"/>
    <w:tmpl w:val="D42C1E1A"/>
    <w:lvl w:ilvl="0" w:tplc="1AC09E58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1">
    <w:nsid w:val="4AF672AE"/>
    <w:multiLevelType w:val="multilevel"/>
    <w:tmpl w:val="E22E9F28"/>
    <w:styleLink w:val="CurrentList20"/>
    <w:lvl w:ilvl="0">
      <w:start w:val="1"/>
      <w:numFmt w:val="bullet"/>
      <w:lvlText w:val="o"/>
      <w:lvlJc w:val="left"/>
      <w:pPr>
        <w:ind w:left="454" w:hanging="454"/>
      </w:pPr>
      <w:rPr>
        <w:rFonts w:ascii="Courier New" w:hAnsi="Courier New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1">
    <w:nsid w:val="4ECC35ED"/>
    <w:multiLevelType w:val="multilevel"/>
    <w:tmpl w:val="C330BB54"/>
    <w:styleLink w:val="CurrentList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1">
    <w:nsid w:val="4F675680"/>
    <w:multiLevelType w:val="multilevel"/>
    <w:tmpl w:val="151E9562"/>
    <w:styleLink w:val="CurrentList36"/>
    <w:lvl w:ilvl="0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5" w15:restartNumberingAfterBreak="0">
    <w:nsid w:val="4FB46D3C"/>
    <w:multiLevelType w:val="hybridMultilevel"/>
    <w:tmpl w:val="CB7C123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1">
    <w:nsid w:val="4FDA1DDE"/>
    <w:multiLevelType w:val="multilevel"/>
    <w:tmpl w:val="1B7EF2E6"/>
    <w:styleLink w:val="CurrentList10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1">
    <w:nsid w:val="5150286E"/>
    <w:multiLevelType w:val="multilevel"/>
    <w:tmpl w:val="C330BB54"/>
    <w:styleLink w:val="CurrentList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1">
    <w:nsid w:val="51724201"/>
    <w:multiLevelType w:val="multilevel"/>
    <w:tmpl w:val="151E9562"/>
    <w:styleLink w:val="CurrentList35"/>
    <w:lvl w:ilvl="0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9" w15:restartNumberingAfterBreak="1">
    <w:nsid w:val="51E50295"/>
    <w:multiLevelType w:val="multilevel"/>
    <w:tmpl w:val="B6BCEB80"/>
    <w:styleLink w:val="CurrentList34"/>
    <w:lvl w:ilvl="0">
      <w:start w:val="1"/>
      <w:numFmt w:val="bullet"/>
      <w:lvlText w:val=""/>
      <w:lvlJc w:val="left"/>
      <w:pPr>
        <w:ind w:left="113" w:hanging="113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0" w15:restartNumberingAfterBreak="1">
    <w:nsid w:val="54352DE9"/>
    <w:multiLevelType w:val="multilevel"/>
    <w:tmpl w:val="C798A30C"/>
    <w:styleLink w:val="Elencocorrent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578E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3578EA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66F2642"/>
    <w:multiLevelType w:val="hybridMultilevel"/>
    <w:tmpl w:val="5BF8CAF0"/>
    <w:lvl w:ilvl="0" w:tplc="2EEEB450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1">
    <w:nsid w:val="56705C98"/>
    <w:multiLevelType w:val="multilevel"/>
    <w:tmpl w:val="75A6F098"/>
    <w:styleLink w:val="CurrentList9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1">
    <w:nsid w:val="5B714241"/>
    <w:multiLevelType w:val="multilevel"/>
    <w:tmpl w:val="0809001D"/>
    <w:styleLink w:val="CurrentList3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1">
    <w:nsid w:val="5C21399A"/>
    <w:multiLevelType w:val="hybridMultilevel"/>
    <w:tmpl w:val="FC6A2106"/>
    <w:lvl w:ilvl="0" w:tplc="37C00DCC">
      <w:start w:val="1"/>
      <w:numFmt w:val="decimal"/>
      <w:pStyle w:val="Elenconumerato"/>
      <w:lvlText w:val="(%1)"/>
      <w:lvlJc w:val="left"/>
      <w:pPr>
        <w:ind w:left="340" w:hanging="340"/>
      </w:pPr>
      <w:rPr>
        <w:rFonts w:ascii="Titillium Web" w:hAnsi="Titillium Web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1">
    <w:nsid w:val="5CD511DD"/>
    <w:multiLevelType w:val="multilevel"/>
    <w:tmpl w:val="04544EAA"/>
    <w:styleLink w:val="Elencocorrente3"/>
    <w:lvl w:ilvl="0">
      <w:start w:val="1"/>
      <w:numFmt w:val="bullet"/>
      <w:lvlText w:val="o"/>
      <w:lvlJc w:val="left"/>
      <w:pPr>
        <w:ind w:left="567" w:hanging="283"/>
      </w:pPr>
      <w:rPr>
        <w:rFonts w:ascii="Courier New" w:hAnsi="Courier New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1">
    <w:nsid w:val="69907897"/>
    <w:multiLevelType w:val="multilevel"/>
    <w:tmpl w:val="90BE511E"/>
    <w:styleLink w:val="CurrentList15"/>
    <w:lvl w:ilvl="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7" w15:restartNumberingAfterBreak="1">
    <w:nsid w:val="6BAF5A36"/>
    <w:multiLevelType w:val="multilevel"/>
    <w:tmpl w:val="9FECCA34"/>
    <w:styleLink w:val="CurrentList12"/>
    <w:lvl w:ilvl="0">
      <w:start w:val="1"/>
      <w:numFmt w:val="bullet"/>
      <w:lvlText w:val=""/>
      <w:lvlJc w:val="left"/>
      <w:pPr>
        <w:ind w:left="0" w:hanging="567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8" w15:restartNumberingAfterBreak="1">
    <w:nsid w:val="6E603B0D"/>
    <w:multiLevelType w:val="multilevel"/>
    <w:tmpl w:val="D4F41638"/>
    <w:styleLink w:val="CurrentList25"/>
    <w:lvl w:ilvl="0">
      <w:start w:val="1"/>
      <w:numFmt w:val="bullet"/>
      <w:lvlText w:val="o"/>
      <w:lvlJc w:val="left"/>
      <w:pPr>
        <w:ind w:left="680" w:hanging="453"/>
      </w:pPr>
      <w:rPr>
        <w:rFonts w:ascii="Courier New" w:hAnsi="Courier New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1">
    <w:nsid w:val="70122F11"/>
    <w:multiLevelType w:val="multilevel"/>
    <w:tmpl w:val="5A1A2988"/>
    <w:styleLink w:val="Elencocorrent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1">
    <w:nsid w:val="7042708C"/>
    <w:multiLevelType w:val="multilevel"/>
    <w:tmpl w:val="A8EE61D4"/>
    <w:styleLink w:val="CurrentList30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1" w15:restartNumberingAfterBreak="1">
    <w:nsid w:val="772D59FE"/>
    <w:multiLevelType w:val="multilevel"/>
    <w:tmpl w:val="A8EE61D4"/>
    <w:styleLink w:val="CurrentList33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2" w15:restartNumberingAfterBreak="1">
    <w:nsid w:val="7C453D6F"/>
    <w:multiLevelType w:val="multilevel"/>
    <w:tmpl w:val="687E1D94"/>
    <w:styleLink w:val="CurrentList26"/>
    <w:lvl w:ilvl="0">
      <w:start w:val="1"/>
      <w:numFmt w:val="bullet"/>
      <w:lvlText w:val="o"/>
      <w:lvlJc w:val="left"/>
      <w:pPr>
        <w:ind w:left="567" w:hanging="340"/>
      </w:pPr>
      <w:rPr>
        <w:rFonts w:ascii="Courier New" w:hAnsi="Courier New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1">
    <w:nsid w:val="7E804F93"/>
    <w:multiLevelType w:val="multilevel"/>
    <w:tmpl w:val="A6D017CE"/>
    <w:styleLink w:val="CurrentList11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843551">
    <w:abstractNumId w:val="22"/>
  </w:num>
  <w:num w:numId="2" w16cid:durableId="1794984193">
    <w:abstractNumId w:val="44"/>
  </w:num>
  <w:num w:numId="3" w16cid:durableId="1761558896">
    <w:abstractNumId w:val="40"/>
  </w:num>
  <w:num w:numId="4" w16cid:durableId="2010015166">
    <w:abstractNumId w:val="7"/>
  </w:num>
  <w:num w:numId="5" w16cid:durableId="2012176427">
    <w:abstractNumId w:val="33"/>
  </w:num>
  <w:num w:numId="6" w16cid:durableId="37900322">
    <w:abstractNumId w:val="37"/>
  </w:num>
  <w:num w:numId="7" w16cid:durableId="956764833">
    <w:abstractNumId w:val="26"/>
  </w:num>
  <w:num w:numId="8" w16cid:durableId="1659528141">
    <w:abstractNumId w:val="24"/>
  </w:num>
  <w:num w:numId="9" w16cid:durableId="591821139">
    <w:abstractNumId w:val="49"/>
  </w:num>
  <w:num w:numId="10" w16cid:durableId="1035303943">
    <w:abstractNumId w:val="25"/>
  </w:num>
  <w:num w:numId="11" w16cid:durableId="763190409">
    <w:abstractNumId w:val="45"/>
  </w:num>
  <w:num w:numId="12" w16cid:durableId="1495412316">
    <w:abstractNumId w:val="27"/>
  </w:num>
  <w:num w:numId="13" w16cid:durableId="145124742">
    <w:abstractNumId w:val="28"/>
  </w:num>
  <w:num w:numId="14" w16cid:durableId="279922110">
    <w:abstractNumId w:val="15"/>
  </w:num>
  <w:num w:numId="15" w16cid:durableId="253974492">
    <w:abstractNumId w:val="20"/>
  </w:num>
  <w:num w:numId="16" w16cid:durableId="624625556">
    <w:abstractNumId w:val="42"/>
  </w:num>
  <w:num w:numId="17" w16cid:durableId="905577381">
    <w:abstractNumId w:val="36"/>
  </w:num>
  <w:num w:numId="18" w16cid:durableId="1494683244">
    <w:abstractNumId w:val="53"/>
  </w:num>
  <w:num w:numId="19" w16cid:durableId="992873163">
    <w:abstractNumId w:val="47"/>
  </w:num>
  <w:num w:numId="20" w16cid:durableId="263852548">
    <w:abstractNumId w:val="6"/>
  </w:num>
  <w:num w:numId="21" w16cid:durableId="673414000">
    <w:abstractNumId w:val="8"/>
  </w:num>
  <w:num w:numId="22" w16cid:durableId="282688066">
    <w:abstractNumId w:val="46"/>
  </w:num>
  <w:num w:numId="23" w16cid:durableId="819930096">
    <w:abstractNumId w:val="12"/>
  </w:num>
  <w:num w:numId="24" w16cid:durableId="1487890975">
    <w:abstractNumId w:val="10"/>
  </w:num>
  <w:num w:numId="25" w16cid:durableId="2129469303">
    <w:abstractNumId w:val="2"/>
  </w:num>
  <w:num w:numId="26" w16cid:durableId="1519388878">
    <w:abstractNumId w:val="29"/>
  </w:num>
  <w:num w:numId="27" w16cid:durableId="923951744">
    <w:abstractNumId w:val="32"/>
  </w:num>
  <w:num w:numId="28" w16cid:durableId="687563253">
    <w:abstractNumId w:val="9"/>
  </w:num>
  <w:num w:numId="29" w16cid:durableId="96027802">
    <w:abstractNumId w:val="17"/>
  </w:num>
  <w:num w:numId="30" w16cid:durableId="218592941">
    <w:abstractNumId w:val="21"/>
  </w:num>
  <w:num w:numId="31" w16cid:durableId="174461993">
    <w:abstractNumId w:val="14"/>
  </w:num>
  <w:num w:numId="32" w16cid:durableId="824588945">
    <w:abstractNumId w:val="48"/>
  </w:num>
  <w:num w:numId="33" w16cid:durableId="819492977">
    <w:abstractNumId w:val="52"/>
  </w:num>
  <w:num w:numId="34" w16cid:durableId="635261914">
    <w:abstractNumId w:val="0"/>
  </w:num>
  <w:num w:numId="35" w16cid:durableId="390617567">
    <w:abstractNumId w:val="1"/>
  </w:num>
  <w:num w:numId="36" w16cid:durableId="1097480083">
    <w:abstractNumId w:val="18"/>
  </w:num>
  <w:num w:numId="37" w16cid:durableId="162283825">
    <w:abstractNumId w:val="50"/>
  </w:num>
  <w:num w:numId="38" w16cid:durableId="1876112242">
    <w:abstractNumId w:val="43"/>
  </w:num>
  <w:num w:numId="39" w16cid:durableId="63064512">
    <w:abstractNumId w:val="4"/>
  </w:num>
  <w:num w:numId="40" w16cid:durableId="987593755">
    <w:abstractNumId w:val="51"/>
  </w:num>
  <w:num w:numId="41" w16cid:durableId="740058843">
    <w:abstractNumId w:val="39"/>
  </w:num>
  <w:num w:numId="42" w16cid:durableId="1854418927">
    <w:abstractNumId w:val="38"/>
  </w:num>
  <w:num w:numId="43" w16cid:durableId="658193054">
    <w:abstractNumId w:val="34"/>
  </w:num>
  <w:num w:numId="44" w16cid:durableId="209851933">
    <w:abstractNumId w:val="3"/>
  </w:num>
  <w:num w:numId="45" w16cid:durableId="1227060457">
    <w:abstractNumId w:val="35"/>
  </w:num>
  <w:num w:numId="46" w16cid:durableId="1235359441">
    <w:abstractNumId w:val="5"/>
  </w:num>
  <w:num w:numId="47" w16cid:durableId="943155190">
    <w:abstractNumId w:val="11"/>
  </w:num>
  <w:num w:numId="48" w16cid:durableId="1678578029">
    <w:abstractNumId w:val="19"/>
  </w:num>
  <w:num w:numId="49" w16cid:durableId="1364551802">
    <w:abstractNumId w:val="41"/>
  </w:num>
  <w:num w:numId="50" w16cid:durableId="223680360">
    <w:abstractNumId w:val="16"/>
  </w:num>
  <w:num w:numId="51" w16cid:durableId="1837457033">
    <w:abstractNumId w:val="31"/>
  </w:num>
  <w:num w:numId="52" w16cid:durableId="653486466">
    <w:abstractNumId w:val="30"/>
  </w:num>
  <w:num w:numId="53" w16cid:durableId="216939049">
    <w:abstractNumId w:val="13"/>
  </w:num>
  <w:num w:numId="54" w16cid:durableId="1820881923">
    <w:abstractNumId w:val="2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C8D"/>
    <w:rsid w:val="0000045D"/>
    <w:rsid w:val="00000E94"/>
    <w:rsid w:val="00001C26"/>
    <w:rsid w:val="00002664"/>
    <w:rsid w:val="00002D10"/>
    <w:rsid w:val="00004D1A"/>
    <w:rsid w:val="00006D6E"/>
    <w:rsid w:val="00007232"/>
    <w:rsid w:val="0000738F"/>
    <w:rsid w:val="0001254C"/>
    <w:rsid w:val="00013BB2"/>
    <w:rsid w:val="0001446B"/>
    <w:rsid w:val="00014CBE"/>
    <w:rsid w:val="00016845"/>
    <w:rsid w:val="00017C7A"/>
    <w:rsid w:val="00020B0B"/>
    <w:rsid w:val="00020FF7"/>
    <w:rsid w:val="000211FD"/>
    <w:rsid w:val="00023984"/>
    <w:rsid w:val="00025999"/>
    <w:rsid w:val="0003034D"/>
    <w:rsid w:val="00030350"/>
    <w:rsid w:val="000305D5"/>
    <w:rsid w:val="00032343"/>
    <w:rsid w:val="00032EBC"/>
    <w:rsid w:val="00034D55"/>
    <w:rsid w:val="00037224"/>
    <w:rsid w:val="00037449"/>
    <w:rsid w:val="00037D25"/>
    <w:rsid w:val="00040F5B"/>
    <w:rsid w:val="00041958"/>
    <w:rsid w:val="00043C16"/>
    <w:rsid w:val="00044B3F"/>
    <w:rsid w:val="0004522B"/>
    <w:rsid w:val="000458E5"/>
    <w:rsid w:val="00047041"/>
    <w:rsid w:val="0004743D"/>
    <w:rsid w:val="00047CA0"/>
    <w:rsid w:val="000562D8"/>
    <w:rsid w:val="00060B91"/>
    <w:rsid w:val="0006478F"/>
    <w:rsid w:val="00070C33"/>
    <w:rsid w:val="00073A2A"/>
    <w:rsid w:val="00074811"/>
    <w:rsid w:val="0007709E"/>
    <w:rsid w:val="00080F04"/>
    <w:rsid w:val="00083464"/>
    <w:rsid w:val="0008390C"/>
    <w:rsid w:val="0008592A"/>
    <w:rsid w:val="00087947"/>
    <w:rsid w:val="0009055D"/>
    <w:rsid w:val="0009134F"/>
    <w:rsid w:val="000913AA"/>
    <w:rsid w:val="000924C4"/>
    <w:rsid w:val="00092EFF"/>
    <w:rsid w:val="00092F12"/>
    <w:rsid w:val="000A4AB6"/>
    <w:rsid w:val="000B1706"/>
    <w:rsid w:val="000B1B57"/>
    <w:rsid w:val="000B1FDB"/>
    <w:rsid w:val="000B28BB"/>
    <w:rsid w:val="000B4D20"/>
    <w:rsid w:val="000B6277"/>
    <w:rsid w:val="000C04BE"/>
    <w:rsid w:val="000C646E"/>
    <w:rsid w:val="000C67A1"/>
    <w:rsid w:val="000D3CA6"/>
    <w:rsid w:val="000D7A59"/>
    <w:rsid w:val="000E13A8"/>
    <w:rsid w:val="000E2445"/>
    <w:rsid w:val="000E5847"/>
    <w:rsid w:val="000E5EE0"/>
    <w:rsid w:val="000E62EF"/>
    <w:rsid w:val="000E7AA2"/>
    <w:rsid w:val="000F11F5"/>
    <w:rsid w:val="000F2A82"/>
    <w:rsid w:val="000F30B9"/>
    <w:rsid w:val="000F318B"/>
    <w:rsid w:val="000F4620"/>
    <w:rsid w:val="000F4CCD"/>
    <w:rsid w:val="000F524C"/>
    <w:rsid w:val="000F5883"/>
    <w:rsid w:val="000F7B98"/>
    <w:rsid w:val="00101AFA"/>
    <w:rsid w:val="001031D4"/>
    <w:rsid w:val="00104462"/>
    <w:rsid w:val="0010702D"/>
    <w:rsid w:val="00111E62"/>
    <w:rsid w:val="001146D3"/>
    <w:rsid w:val="001153DB"/>
    <w:rsid w:val="00117ADB"/>
    <w:rsid w:val="00120316"/>
    <w:rsid w:val="00122CEC"/>
    <w:rsid w:val="0012748D"/>
    <w:rsid w:val="00131369"/>
    <w:rsid w:val="00140403"/>
    <w:rsid w:val="00142859"/>
    <w:rsid w:val="0014347C"/>
    <w:rsid w:val="001454B1"/>
    <w:rsid w:val="00146EDC"/>
    <w:rsid w:val="001475DD"/>
    <w:rsid w:val="001501FD"/>
    <w:rsid w:val="0015032F"/>
    <w:rsid w:val="001503F6"/>
    <w:rsid w:val="00155BCC"/>
    <w:rsid w:val="00155FAD"/>
    <w:rsid w:val="0015636E"/>
    <w:rsid w:val="001602F1"/>
    <w:rsid w:val="00164CF7"/>
    <w:rsid w:val="00165AD1"/>
    <w:rsid w:val="001702A2"/>
    <w:rsid w:val="00170B43"/>
    <w:rsid w:val="00171843"/>
    <w:rsid w:val="00173B08"/>
    <w:rsid w:val="0017453C"/>
    <w:rsid w:val="001745AD"/>
    <w:rsid w:val="00176D94"/>
    <w:rsid w:val="00180A7F"/>
    <w:rsid w:val="00180DBD"/>
    <w:rsid w:val="001816F6"/>
    <w:rsid w:val="001871FB"/>
    <w:rsid w:val="00187351"/>
    <w:rsid w:val="00187AFE"/>
    <w:rsid w:val="00187B9A"/>
    <w:rsid w:val="00191522"/>
    <w:rsid w:val="0019362D"/>
    <w:rsid w:val="00195160"/>
    <w:rsid w:val="00195DBA"/>
    <w:rsid w:val="00196CB3"/>
    <w:rsid w:val="00197EE6"/>
    <w:rsid w:val="001A1B20"/>
    <w:rsid w:val="001A24D4"/>
    <w:rsid w:val="001A2D80"/>
    <w:rsid w:val="001A3D4B"/>
    <w:rsid w:val="001A3ED4"/>
    <w:rsid w:val="001A40BC"/>
    <w:rsid w:val="001A4C5C"/>
    <w:rsid w:val="001A6642"/>
    <w:rsid w:val="001A7F03"/>
    <w:rsid w:val="001B0069"/>
    <w:rsid w:val="001B1797"/>
    <w:rsid w:val="001B269E"/>
    <w:rsid w:val="001B3C40"/>
    <w:rsid w:val="001B3E39"/>
    <w:rsid w:val="001B5800"/>
    <w:rsid w:val="001B5B87"/>
    <w:rsid w:val="001C0179"/>
    <w:rsid w:val="001C4B1A"/>
    <w:rsid w:val="001C6FBA"/>
    <w:rsid w:val="001C7AA6"/>
    <w:rsid w:val="001D0C7C"/>
    <w:rsid w:val="001D170F"/>
    <w:rsid w:val="001D2E27"/>
    <w:rsid w:val="001D3D7E"/>
    <w:rsid w:val="001D565D"/>
    <w:rsid w:val="001D64F9"/>
    <w:rsid w:val="001E0E95"/>
    <w:rsid w:val="001E0EFE"/>
    <w:rsid w:val="001E0F5F"/>
    <w:rsid w:val="001E19FC"/>
    <w:rsid w:val="001E26B2"/>
    <w:rsid w:val="001E4496"/>
    <w:rsid w:val="001E52CF"/>
    <w:rsid w:val="001E754C"/>
    <w:rsid w:val="001F6307"/>
    <w:rsid w:val="001F6DA9"/>
    <w:rsid w:val="00205B08"/>
    <w:rsid w:val="00210124"/>
    <w:rsid w:val="002119CB"/>
    <w:rsid w:val="0021560C"/>
    <w:rsid w:val="00217AD5"/>
    <w:rsid w:val="00217EE5"/>
    <w:rsid w:val="00220C9D"/>
    <w:rsid w:val="00221BD2"/>
    <w:rsid w:val="00222428"/>
    <w:rsid w:val="00224470"/>
    <w:rsid w:val="00225493"/>
    <w:rsid w:val="0022647E"/>
    <w:rsid w:val="0022744F"/>
    <w:rsid w:val="00227C72"/>
    <w:rsid w:val="00231077"/>
    <w:rsid w:val="00231D18"/>
    <w:rsid w:val="00232134"/>
    <w:rsid w:val="00232AF9"/>
    <w:rsid w:val="00232C84"/>
    <w:rsid w:val="002354A2"/>
    <w:rsid w:val="00235AB4"/>
    <w:rsid w:val="002361FD"/>
    <w:rsid w:val="00237B70"/>
    <w:rsid w:val="002432B3"/>
    <w:rsid w:val="00244455"/>
    <w:rsid w:val="00244AED"/>
    <w:rsid w:val="0024566B"/>
    <w:rsid w:val="00245E77"/>
    <w:rsid w:val="002464AE"/>
    <w:rsid w:val="00250581"/>
    <w:rsid w:val="00250B28"/>
    <w:rsid w:val="00251243"/>
    <w:rsid w:val="00251374"/>
    <w:rsid w:val="002523DF"/>
    <w:rsid w:val="00255ADF"/>
    <w:rsid w:val="00256A92"/>
    <w:rsid w:val="00257DE3"/>
    <w:rsid w:val="00261AD0"/>
    <w:rsid w:val="002644BC"/>
    <w:rsid w:val="002678F3"/>
    <w:rsid w:val="00267F28"/>
    <w:rsid w:val="002701ED"/>
    <w:rsid w:val="00270554"/>
    <w:rsid w:val="00271755"/>
    <w:rsid w:val="002735AC"/>
    <w:rsid w:val="00275573"/>
    <w:rsid w:val="002764D1"/>
    <w:rsid w:val="00277071"/>
    <w:rsid w:val="00277AD8"/>
    <w:rsid w:val="00277B6F"/>
    <w:rsid w:val="00280BCD"/>
    <w:rsid w:val="0028549A"/>
    <w:rsid w:val="0028782C"/>
    <w:rsid w:val="00287C48"/>
    <w:rsid w:val="00290F77"/>
    <w:rsid w:val="00292E54"/>
    <w:rsid w:val="00295796"/>
    <w:rsid w:val="002A2C7B"/>
    <w:rsid w:val="002A304C"/>
    <w:rsid w:val="002A3A02"/>
    <w:rsid w:val="002A48F7"/>
    <w:rsid w:val="002A538D"/>
    <w:rsid w:val="002A5BE4"/>
    <w:rsid w:val="002A5CA9"/>
    <w:rsid w:val="002A6B8C"/>
    <w:rsid w:val="002B2602"/>
    <w:rsid w:val="002B5271"/>
    <w:rsid w:val="002C0475"/>
    <w:rsid w:val="002C2004"/>
    <w:rsid w:val="002C2CD4"/>
    <w:rsid w:val="002C353C"/>
    <w:rsid w:val="002C711A"/>
    <w:rsid w:val="002D25DA"/>
    <w:rsid w:val="002D3F88"/>
    <w:rsid w:val="002D578A"/>
    <w:rsid w:val="002D7BB7"/>
    <w:rsid w:val="002E0094"/>
    <w:rsid w:val="002E20C1"/>
    <w:rsid w:val="002E2A9C"/>
    <w:rsid w:val="002E4687"/>
    <w:rsid w:val="002E510F"/>
    <w:rsid w:val="002E5567"/>
    <w:rsid w:val="002E741B"/>
    <w:rsid w:val="002F41DE"/>
    <w:rsid w:val="002F5DE2"/>
    <w:rsid w:val="00300DC7"/>
    <w:rsid w:val="00300E01"/>
    <w:rsid w:val="003019C2"/>
    <w:rsid w:val="003023A7"/>
    <w:rsid w:val="00302CAB"/>
    <w:rsid w:val="00303171"/>
    <w:rsid w:val="00305E48"/>
    <w:rsid w:val="00306B02"/>
    <w:rsid w:val="003111B3"/>
    <w:rsid w:val="003117C7"/>
    <w:rsid w:val="00314D66"/>
    <w:rsid w:val="00315959"/>
    <w:rsid w:val="00316E09"/>
    <w:rsid w:val="00317F41"/>
    <w:rsid w:val="0032123B"/>
    <w:rsid w:val="00321275"/>
    <w:rsid w:val="00321770"/>
    <w:rsid w:val="00322F0F"/>
    <w:rsid w:val="00323E7B"/>
    <w:rsid w:val="0032666A"/>
    <w:rsid w:val="0033001C"/>
    <w:rsid w:val="00331F53"/>
    <w:rsid w:val="00336153"/>
    <w:rsid w:val="003402AF"/>
    <w:rsid w:val="00340D24"/>
    <w:rsid w:val="00343097"/>
    <w:rsid w:val="0034337E"/>
    <w:rsid w:val="00344785"/>
    <w:rsid w:val="003451C3"/>
    <w:rsid w:val="003506D1"/>
    <w:rsid w:val="00350C25"/>
    <w:rsid w:val="00352374"/>
    <w:rsid w:val="0035387B"/>
    <w:rsid w:val="00354882"/>
    <w:rsid w:val="003564F2"/>
    <w:rsid w:val="00356D0D"/>
    <w:rsid w:val="0035714F"/>
    <w:rsid w:val="00362E11"/>
    <w:rsid w:val="00363201"/>
    <w:rsid w:val="00365353"/>
    <w:rsid w:val="00366956"/>
    <w:rsid w:val="003709A2"/>
    <w:rsid w:val="00370BF0"/>
    <w:rsid w:val="0037139B"/>
    <w:rsid w:val="003730F7"/>
    <w:rsid w:val="00373682"/>
    <w:rsid w:val="00374E46"/>
    <w:rsid w:val="00376137"/>
    <w:rsid w:val="0038145E"/>
    <w:rsid w:val="00383BFE"/>
    <w:rsid w:val="00384CD3"/>
    <w:rsid w:val="00384FA2"/>
    <w:rsid w:val="0038718C"/>
    <w:rsid w:val="00390450"/>
    <w:rsid w:val="00391FA4"/>
    <w:rsid w:val="00392F9B"/>
    <w:rsid w:val="00393F03"/>
    <w:rsid w:val="003953C1"/>
    <w:rsid w:val="00395ED1"/>
    <w:rsid w:val="00396A26"/>
    <w:rsid w:val="003A1EBB"/>
    <w:rsid w:val="003A338E"/>
    <w:rsid w:val="003A65B3"/>
    <w:rsid w:val="003A7C90"/>
    <w:rsid w:val="003B16FE"/>
    <w:rsid w:val="003B688D"/>
    <w:rsid w:val="003B6A45"/>
    <w:rsid w:val="003C100D"/>
    <w:rsid w:val="003C1AD1"/>
    <w:rsid w:val="003C657F"/>
    <w:rsid w:val="003D0C71"/>
    <w:rsid w:val="003D10F1"/>
    <w:rsid w:val="003D17B6"/>
    <w:rsid w:val="003D2FC1"/>
    <w:rsid w:val="003D5156"/>
    <w:rsid w:val="003D7CE3"/>
    <w:rsid w:val="003E18C3"/>
    <w:rsid w:val="003E3A88"/>
    <w:rsid w:val="003E3C3A"/>
    <w:rsid w:val="003E4820"/>
    <w:rsid w:val="003E653C"/>
    <w:rsid w:val="003F03AD"/>
    <w:rsid w:val="003F1517"/>
    <w:rsid w:val="003F1AF0"/>
    <w:rsid w:val="003F26D6"/>
    <w:rsid w:val="003F545E"/>
    <w:rsid w:val="003F6352"/>
    <w:rsid w:val="003F7054"/>
    <w:rsid w:val="0040068C"/>
    <w:rsid w:val="00402989"/>
    <w:rsid w:val="004035C3"/>
    <w:rsid w:val="00410097"/>
    <w:rsid w:val="0041109C"/>
    <w:rsid w:val="00413E3F"/>
    <w:rsid w:val="00415089"/>
    <w:rsid w:val="00417133"/>
    <w:rsid w:val="00421378"/>
    <w:rsid w:val="0042415F"/>
    <w:rsid w:val="00425786"/>
    <w:rsid w:val="00426D8C"/>
    <w:rsid w:val="00431948"/>
    <w:rsid w:val="00432025"/>
    <w:rsid w:val="00432508"/>
    <w:rsid w:val="00433790"/>
    <w:rsid w:val="00433F35"/>
    <w:rsid w:val="00434AE7"/>
    <w:rsid w:val="00434D06"/>
    <w:rsid w:val="00436697"/>
    <w:rsid w:val="004406F6"/>
    <w:rsid w:val="004408D8"/>
    <w:rsid w:val="0044149B"/>
    <w:rsid w:val="0044207C"/>
    <w:rsid w:val="00443C3A"/>
    <w:rsid w:val="004442E6"/>
    <w:rsid w:val="00444D27"/>
    <w:rsid w:val="00446CC8"/>
    <w:rsid w:val="0044732C"/>
    <w:rsid w:val="00451505"/>
    <w:rsid w:val="0045227A"/>
    <w:rsid w:val="004531AD"/>
    <w:rsid w:val="00455461"/>
    <w:rsid w:val="004570A1"/>
    <w:rsid w:val="004572C3"/>
    <w:rsid w:val="0045779F"/>
    <w:rsid w:val="00461620"/>
    <w:rsid w:val="0046679F"/>
    <w:rsid w:val="004735C4"/>
    <w:rsid w:val="0047395B"/>
    <w:rsid w:val="00473BFA"/>
    <w:rsid w:val="004742FF"/>
    <w:rsid w:val="004743E8"/>
    <w:rsid w:val="00474F18"/>
    <w:rsid w:val="004803AD"/>
    <w:rsid w:val="00480EE0"/>
    <w:rsid w:val="00481A94"/>
    <w:rsid w:val="00490D4D"/>
    <w:rsid w:val="00492485"/>
    <w:rsid w:val="00492B1B"/>
    <w:rsid w:val="00496A04"/>
    <w:rsid w:val="00496D03"/>
    <w:rsid w:val="00497700"/>
    <w:rsid w:val="004A46DF"/>
    <w:rsid w:val="004A5689"/>
    <w:rsid w:val="004A72CD"/>
    <w:rsid w:val="004B38C1"/>
    <w:rsid w:val="004B4224"/>
    <w:rsid w:val="004B79C7"/>
    <w:rsid w:val="004B7A56"/>
    <w:rsid w:val="004C332F"/>
    <w:rsid w:val="004C35B5"/>
    <w:rsid w:val="004C3908"/>
    <w:rsid w:val="004D04CB"/>
    <w:rsid w:val="004D0935"/>
    <w:rsid w:val="004D2391"/>
    <w:rsid w:val="004E1021"/>
    <w:rsid w:val="004E1C1A"/>
    <w:rsid w:val="004E1D1E"/>
    <w:rsid w:val="004E2417"/>
    <w:rsid w:val="004E33DE"/>
    <w:rsid w:val="004E3A8B"/>
    <w:rsid w:val="004E3AFB"/>
    <w:rsid w:val="004E3D9A"/>
    <w:rsid w:val="004E4DE6"/>
    <w:rsid w:val="004E7711"/>
    <w:rsid w:val="004E797C"/>
    <w:rsid w:val="004F25FA"/>
    <w:rsid w:val="004F3FC5"/>
    <w:rsid w:val="004F75A1"/>
    <w:rsid w:val="00501DCC"/>
    <w:rsid w:val="00506241"/>
    <w:rsid w:val="00512CB9"/>
    <w:rsid w:val="005137EC"/>
    <w:rsid w:val="00513F3D"/>
    <w:rsid w:val="00516A29"/>
    <w:rsid w:val="005221B2"/>
    <w:rsid w:val="0052252F"/>
    <w:rsid w:val="0052640E"/>
    <w:rsid w:val="00530349"/>
    <w:rsid w:val="005312B8"/>
    <w:rsid w:val="00531CAC"/>
    <w:rsid w:val="005372A7"/>
    <w:rsid w:val="0054080D"/>
    <w:rsid w:val="00540A44"/>
    <w:rsid w:val="00542AA8"/>
    <w:rsid w:val="00543D56"/>
    <w:rsid w:val="00544572"/>
    <w:rsid w:val="0054562B"/>
    <w:rsid w:val="00546A15"/>
    <w:rsid w:val="00555A2F"/>
    <w:rsid w:val="0056015D"/>
    <w:rsid w:val="00561A2F"/>
    <w:rsid w:val="00562906"/>
    <w:rsid w:val="005721DA"/>
    <w:rsid w:val="00575783"/>
    <w:rsid w:val="0058288F"/>
    <w:rsid w:val="0058308E"/>
    <w:rsid w:val="00584342"/>
    <w:rsid w:val="00585C8D"/>
    <w:rsid w:val="00587805"/>
    <w:rsid w:val="00587FCF"/>
    <w:rsid w:val="00592F9B"/>
    <w:rsid w:val="00593E1F"/>
    <w:rsid w:val="00595CFA"/>
    <w:rsid w:val="00596099"/>
    <w:rsid w:val="005A1F79"/>
    <w:rsid w:val="005A48A7"/>
    <w:rsid w:val="005A520D"/>
    <w:rsid w:val="005A5437"/>
    <w:rsid w:val="005A613D"/>
    <w:rsid w:val="005A6B10"/>
    <w:rsid w:val="005A707F"/>
    <w:rsid w:val="005B13C1"/>
    <w:rsid w:val="005B21E0"/>
    <w:rsid w:val="005B2BB5"/>
    <w:rsid w:val="005B4DBC"/>
    <w:rsid w:val="005C210A"/>
    <w:rsid w:val="005C34A9"/>
    <w:rsid w:val="005C3AD7"/>
    <w:rsid w:val="005C4E4B"/>
    <w:rsid w:val="005C5262"/>
    <w:rsid w:val="005D1E3C"/>
    <w:rsid w:val="005D7D36"/>
    <w:rsid w:val="005E3AA6"/>
    <w:rsid w:val="005E6605"/>
    <w:rsid w:val="005F0F3E"/>
    <w:rsid w:val="005F713D"/>
    <w:rsid w:val="00604D15"/>
    <w:rsid w:val="00605585"/>
    <w:rsid w:val="00606FE9"/>
    <w:rsid w:val="006078DC"/>
    <w:rsid w:val="00611112"/>
    <w:rsid w:val="00613680"/>
    <w:rsid w:val="00613B3B"/>
    <w:rsid w:val="00613E0B"/>
    <w:rsid w:val="00614E07"/>
    <w:rsid w:val="00621BA1"/>
    <w:rsid w:val="00623D63"/>
    <w:rsid w:val="00625B6F"/>
    <w:rsid w:val="00626B93"/>
    <w:rsid w:val="00626E48"/>
    <w:rsid w:val="0063291E"/>
    <w:rsid w:val="0063340A"/>
    <w:rsid w:val="006336B2"/>
    <w:rsid w:val="00633772"/>
    <w:rsid w:val="0063555E"/>
    <w:rsid w:val="0063753B"/>
    <w:rsid w:val="00641B29"/>
    <w:rsid w:val="006440BF"/>
    <w:rsid w:val="0064634A"/>
    <w:rsid w:val="006464D0"/>
    <w:rsid w:val="00647537"/>
    <w:rsid w:val="00650613"/>
    <w:rsid w:val="00650700"/>
    <w:rsid w:val="00650B33"/>
    <w:rsid w:val="00653BFE"/>
    <w:rsid w:val="00654F0F"/>
    <w:rsid w:val="00655C0C"/>
    <w:rsid w:val="00660421"/>
    <w:rsid w:val="00660899"/>
    <w:rsid w:val="006613C6"/>
    <w:rsid w:val="00661F2D"/>
    <w:rsid w:val="00663ED5"/>
    <w:rsid w:val="0066574F"/>
    <w:rsid w:val="00666924"/>
    <w:rsid w:val="0067012D"/>
    <w:rsid w:val="0067082F"/>
    <w:rsid w:val="00672386"/>
    <w:rsid w:val="006724ED"/>
    <w:rsid w:val="00672C48"/>
    <w:rsid w:val="00673F46"/>
    <w:rsid w:val="00674040"/>
    <w:rsid w:val="006745F2"/>
    <w:rsid w:val="00676918"/>
    <w:rsid w:val="00677FFA"/>
    <w:rsid w:val="006827D0"/>
    <w:rsid w:val="00684BB8"/>
    <w:rsid w:val="006872BF"/>
    <w:rsid w:val="00687ADA"/>
    <w:rsid w:val="00692082"/>
    <w:rsid w:val="0069583A"/>
    <w:rsid w:val="006A0208"/>
    <w:rsid w:val="006A052D"/>
    <w:rsid w:val="006A3F1A"/>
    <w:rsid w:val="006A53AC"/>
    <w:rsid w:val="006B1567"/>
    <w:rsid w:val="006B1868"/>
    <w:rsid w:val="006B7824"/>
    <w:rsid w:val="006B7F9A"/>
    <w:rsid w:val="006C1EC9"/>
    <w:rsid w:val="006C3F50"/>
    <w:rsid w:val="006C4F01"/>
    <w:rsid w:val="006C7646"/>
    <w:rsid w:val="006D4899"/>
    <w:rsid w:val="006D6D48"/>
    <w:rsid w:val="006D7006"/>
    <w:rsid w:val="006D7F04"/>
    <w:rsid w:val="006E0740"/>
    <w:rsid w:val="006E1B06"/>
    <w:rsid w:val="006E515A"/>
    <w:rsid w:val="006E5950"/>
    <w:rsid w:val="006F3986"/>
    <w:rsid w:val="006F4D95"/>
    <w:rsid w:val="006F5B30"/>
    <w:rsid w:val="006F7C1E"/>
    <w:rsid w:val="007011DD"/>
    <w:rsid w:val="00701C4D"/>
    <w:rsid w:val="00703DAC"/>
    <w:rsid w:val="0070721B"/>
    <w:rsid w:val="00713C19"/>
    <w:rsid w:val="00716F60"/>
    <w:rsid w:val="0072120B"/>
    <w:rsid w:val="007213CC"/>
    <w:rsid w:val="00721E3F"/>
    <w:rsid w:val="007221F0"/>
    <w:rsid w:val="007239AD"/>
    <w:rsid w:val="00724AA7"/>
    <w:rsid w:val="007268B6"/>
    <w:rsid w:val="00733786"/>
    <w:rsid w:val="0073505A"/>
    <w:rsid w:val="00735960"/>
    <w:rsid w:val="00737115"/>
    <w:rsid w:val="00737B4E"/>
    <w:rsid w:val="0074039E"/>
    <w:rsid w:val="00742574"/>
    <w:rsid w:val="00743DC9"/>
    <w:rsid w:val="00744CE5"/>
    <w:rsid w:val="00744DA0"/>
    <w:rsid w:val="00745BD3"/>
    <w:rsid w:val="007526CD"/>
    <w:rsid w:val="007527EE"/>
    <w:rsid w:val="007565A1"/>
    <w:rsid w:val="00760BC0"/>
    <w:rsid w:val="00760E01"/>
    <w:rsid w:val="00762322"/>
    <w:rsid w:val="007627C8"/>
    <w:rsid w:val="00765869"/>
    <w:rsid w:val="007660A5"/>
    <w:rsid w:val="00767727"/>
    <w:rsid w:val="00770567"/>
    <w:rsid w:val="007711D7"/>
    <w:rsid w:val="007720A4"/>
    <w:rsid w:val="00774149"/>
    <w:rsid w:val="00774506"/>
    <w:rsid w:val="00781C22"/>
    <w:rsid w:val="00784600"/>
    <w:rsid w:val="00785ED1"/>
    <w:rsid w:val="00786001"/>
    <w:rsid w:val="00786C54"/>
    <w:rsid w:val="00790FEC"/>
    <w:rsid w:val="00792955"/>
    <w:rsid w:val="00793899"/>
    <w:rsid w:val="00797377"/>
    <w:rsid w:val="007A22B1"/>
    <w:rsid w:val="007A5230"/>
    <w:rsid w:val="007A5C90"/>
    <w:rsid w:val="007B2F69"/>
    <w:rsid w:val="007B7691"/>
    <w:rsid w:val="007C1D65"/>
    <w:rsid w:val="007C1F01"/>
    <w:rsid w:val="007C4FB9"/>
    <w:rsid w:val="007C5779"/>
    <w:rsid w:val="007C5987"/>
    <w:rsid w:val="007C60AE"/>
    <w:rsid w:val="007D27ED"/>
    <w:rsid w:val="007D2B31"/>
    <w:rsid w:val="007D3FDE"/>
    <w:rsid w:val="007D52E0"/>
    <w:rsid w:val="007D6F26"/>
    <w:rsid w:val="007D7EE1"/>
    <w:rsid w:val="007E0B94"/>
    <w:rsid w:val="007E2E9A"/>
    <w:rsid w:val="007E5D7C"/>
    <w:rsid w:val="007E65EB"/>
    <w:rsid w:val="007E6FBA"/>
    <w:rsid w:val="007E7C33"/>
    <w:rsid w:val="007F0325"/>
    <w:rsid w:val="007F07E7"/>
    <w:rsid w:val="007F6731"/>
    <w:rsid w:val="007F7AB2"/>
    <w:rsid w:val="0080385A"/>
    <w:rsid w:val="00804A69"/>
    <w:rsid w:val="008102D0"/>
    <w:rsid w:val="00810A27"/>
    <w:rsid w:val="00810DBE"/>
    <w:rsid w:val="00811114"/>
    <w:rsid w:val="00812AA6"/>
    <w:rsid w:val="00812D00"/>
    <w:rsid w:val="0081662E"/>
    <w:rsid w:val="00816D11"/>
    <w:rsid w:val="00821882"/>
    <w:rsid w:val="00822B14"/>
    <w:rsid w:val="00823172"/>
    <w:rsid w:val="008246B1"/>
    <w:rsid w:val="00825177"/>
    <w:rsid w:val="008252A0"/>
    <w:rsid w:val="00827581"/>
    <w:rsid w:val="008276DD"/>
    <w:rsid w:val="00827F8C"/>
    <w:rsid w:val="00832388"/>
    <w:rsid w:val="00833114"/>
    <w:rsid w:val="008332EA"/>
    <w:rsid w:val="00836C18"/>
    <w:rsid w:val="0084154C"/>
    <w:rsid w:val="00841F9A"/>
    <w:rsid w:val="00843DA9"/>
    <w:rsid w:val="008441C4"/>
    <w:rsid w:val="0084610C"/>
    <w:rsid w:val="008464DC"/>
    <w:rsid w:val="008465C6"/>
    <w:rsid w:val="00847981"/>
    <w:rsid w:val="008506F8"/>
    <w:rsid w:val="00851C6F"/>
    <w:rsid w:val="00852A93"/>
    <w:rsid w:val="0085312D"/>
    <w:rsid w:val="00855121"/>
    <w:rsid w:val="008570B9"/>
    <w:rsid w:val="00860383"/>
    <w:rsid w:val="0086064A"/>
    <w:rsid w:val="00861EFE"/>
    <w:rsid w:val="0086342C"/>
    <w:rsid w:val="008661E1"/>
    <w:rsid w:val="008662E4"/>
    <w:rsid w:val="00867CBC"/>
    <w:rsid w:val="00872BAE"/>
    <w:rsid w:val="00880D18"/>
    <w:rsid w:val="00881499"/>
    <w:rsid w:val="008817E2"/>
    <w:rsid w:val="00882723"/>
    <w:rsid w:val="00883989"/>
    <w:rsid w:val="00886606"/>
    <w:rsid w:val="008907F4"/>
    <w:rsid w:val="00890C1B"/>
    <w:rsid w:val="00893176"/>
    <w:rsid w:val="00896502"/>
    <w:rsid w:val="00897084"/>
    <w:rsid w:val="00897E14"/>
    <w:rsid w:val="008A07AD"/>
    <w:rsid w:val="008A12A6"/>
    <w:rsid w:val="008A16A5"/>
    <w:rsid w:val="008A19D1"/>
    <w:rsid w:val="008A2F59"/>
    <w:rsid w:val="008A33D3"/>
    <w:rsid w:val="008A516D"/>
    <w:rsid w:val="008B1F32"/>
    <w:rsid w:val="008B30CA"/>
    <w:rsid w:val="008B39E1"/>
    <w:rsid w:val="008B4A4B"/>
    <w:rsid w:val="008B5A5F"/>
    <w:rsid w:val="008B5F67"/>
    <w:rsid w:val="008B62DA"/>
    <w:rsid w:val="008C6F19"/>
    <w:rsid w:val="008C7A9E"/>
    <w:rsid w:val="008D1F3A"/>
    <w:rsid w:val="008D3B8B"/>
    <w:rsid w:val="008D682F"/>
    <w:rsid w:val="008E3001"/>
    <w:rsid w:val="008E45BF"/>
    <w:rsid w:val="008E4858"/>
    <w:rsid w:val="008E6BA7"/>
    <w:rsid w:val="008F158F"/>
    <w:rsid w:val="008F3CB9"/>
    <w:rsid w:val="008F52F5"/>
    <w:rsid w:val="008F5562"/>
    <w:rsid w:val="008F6063"/>
    <w:rsid w:val="008F64FB"/>
    <w:rsid w:val="008F7363"/>
    <w:rsid w:val="008F7AA8"/>
    <w:rsid w:val="009011C7"/>
    <w:rsid w:val="009042E1"/>
    <w:rsid w:val="0090574F"/>
    <w:rsid w:val="00906C1A"/>
    <w:rsid w:val="00907EC4"/>
    <w:rsid w:val="0091375A"/>
    <w:rsid w:val="0091417F"/>
    <w:rsid w:val="00915AA6"/>
    <w:rsid w:val="0091694D"/>
    <w:rsid w:val="0091788F"/>
    <w:rsid w:val="009214A5"/>
    <w:rsid w:val="009225CC"/>
    <w:rsid w:val="00923A64"/>
    <w:rsid w:val="00925340"/>
    <w:rsid w:val="00926BAA"/>
    <w:rsid w:val="00927B8B"/>
    <w:rsid w:val="00927F49"/>
    <w:rsid w:val="009346AD"/>
    <w:rsid w:val="00935ADE"/>
    <w:rsid w:val="00937757"/>
    <w:rsid w:val="0093795C"/>
    <w:rsid w:val="00940102"/>
    <w:rsid w:val="00940821"/>
    <w:rsid w:val="00940C7F"/>
    <w:rsid w:val="00943B91"/>
    <w:rsid w:val="00945182"/>
    <w:rsid w:val="009506BD"/>
    <w:rsid w:val="00956C60"/>
    <w:rsid w:val="00961C09"/>
    <w:rsid w:val="00964C75"/>
    <w:rsid w:val="009670BB"/>
    <w:rsid w:val="00973082"/>
    <w:rsid w:val="00974DD0"/>
    <w:rsid w:val="00975BB4"/>
    <w:rsid w:val="00975C3B"/>
    <w:rsid w:val="00983000"/>
    <w:rsid w:val="00983097"/>
    <w:rsid w:val="00984AC8"/>
    <w:rsid w:val="00985224"/>
    <w:rsid w:val="00995E5C"/>
    <w:rsid w:val="0099602B"/>
    <w:rsid w:val="00997C97"/>
    <w:rsid w:val="009A34D7"/>
    <w:rsid w:val="009A4430"/>
    <w:rsid w:val="009A7744"/>
    <w:rsid w:val="009B0F42"/>
    <w:rsid w:val="009B28A5"/>
    <w:rsid w:val="009B3972"/>
    <w:rsid w:val="009B3D48"/>
    <w:rsid w:val="009C0590"/>
    <w:rsid w:val="009C3015"/>
    <w:rsid w:val="009C6787"/>
    <w:rsid w:val="009C6E4F"/>
    <w:rsid w:val="009D127A"/>
    <w:rsid w:val="009D47D9"/>
    <w:rsid w:val="009E1678"/>
    <w:rsid w:val="009E1DD4"/>
    <w:rsid w:val="009E38BC"/>
    <w:rsid w:val="009E5943"/>
    <w:rsid w:val="009E5A8E"/>
    <w:rsid w:val="009F066A"/>
    <w:rsid w:val="009F0E70"/>
    <w:rsid w:val="009F35E0"/>
    <w:rsid w:val="009F490A"/>
    <w:rsid w:val="009F58CD"/>
    <w:rsid w:val="009F61B0"/>
    <w:rsid w:val="009F7557"/>
    <w:rsid w:val="009F78A7"/>
    <w:rsid w:val="009F7FAA"/>
    <w:rsid w:val="00A00344"/>
    <w:rsid w:val="00A01191"/>
    <w:rsid w:val="00A02C58"/>
    <w:rsid w:val="00A03AA5"/>
    <w:rsid w:val="00A03EA2"/>
    <w:rsid w:val="00A043D8"/>
    <w:rsid w:val="00A062CD"/>
    <w:rsid w:val="00A06396"/>
    <w:rsid w:val="00A11A76"/>
    <w:rsid w:val="00A12E54"/>
    <w:rsid w:val="00A136F7"/>
    <w:rsid w:val="00A13A43"/>
    <w:rsid w:val="00A13DA4"/>
    <w:rsid w:val="00A14173"/>
    <w:rsid w:val="00A16224"/>
    <w:rsid w:val="00A17E4B"/>
    <w:rsid w:val="00A21082"/>
    <w:rsid w:val="00A223B6"/>
    <w:rsid w:val="00A23C98"/>
    <w:rsid w:val="00A2494B"/>
    <w:rsid w:val="00A307C0"/>
    <w:rsid w:val="00A322F5"/>
    <w:rsid w:val="00A3279E"/>
    <w:rsid w:val="00A35406"/>
    <w:rsid w:val="00A37B9F"/>
    <w:rsid w:val="00A37F8E"/>
    <w:rsid w:val="00A40956"/>
    <w:rsid w:val="00A42BF3"/>
    <w:rsid w:val="00A43ABF"/>
    <w:rsid w:val="00A47D5B"/>
    <w:rsid w:val="00A568DE"/>
    <w:rsid w:val="00A5743F"/>
    <w:rsid w:val="00A57732"/>
    <w:rsid w:val="00A60305"/>
    <w:rsid w:val="00A6035C"/>
    <w:rsid w:val="00A60F5F"/>
    <w:rsid w:val="00A66A11"/>
    <w:rsid w:val="00A718FF"/>
    <w:rsid w:val="00A71BF3"/>
    <w:rsid w:val="00A71D1B"/>
    <w:rsid w:val="00A75F49"/>
    <w:rsid w:val="00A76E10"/>
    <w:rsid w:val="00A81DEB"/>
    <w:rsid w:val="00A8505C"/>
    <w:rsid w:val="00A8638D"/>
    <w:rsid w:val="00A86B51"/>
    <w:rsid w:val="00A878ED"/>
    <w:rsid w:val="00A90461"/>
    <w:rsid w:val="00A90531"/>
    <w:rsid w:val="00A97935"/>
    <w:rsid w:val="00AA1868"/>
    <w:rsid w:val="00AA303B"/>
    <w:rsid w:val="00AA34C0"/>
    <w:rsid w:val="00AA35FC"/>
    <w:rsid w:val="00AA4783"/>
    <w:rsid w:val="00AA4851"/>
    <w:rsid w:val="00AA5850"/>
    <w:rsid w:val="00AA5B1E"/>
    <w:rsid w:val="00AA669F"/>
    <w:rsid w:val="00AA7B39"/>
    <w:rsid w:val="00AB2023"/>
    <w:rsid w:val="00AB20D8"/>
    <w:rsid w:val="00AB5118"/>
    <w:rsid w:val="00AB7013"/>
    <w:rsid w:val="00AB7C8E"/>
    <w:rsid w:val="00AC01C8"/>
    <w:rsid w:val="00AC2F74"/>
    <w:rsid w:val="00AC32CF"/>
    <w:rsid w:val="00AC416D"/>
    <w:rsid w:val="00AD0546"/>
    <w:rsid w:val="00AD440B"/>
    <w:rsid w:val="00AD461C"/>
    <w:rsid w:val="00AD484E"/>
    <w:rsid w:val="00AD5EC5"/>
    <w:rsid w:val="00AE05C0"/>
    <w:rsid w:val="00AE3EEE"/>
    <w:rsid w:val="00AE48A4"/>
    <w:rsid w:val="00AE4EA5"/>
    <w:rsid w:val="00AE53A9"/>
    <w:rsid w:val="00AE72FA"/>
    <w:rsid w:val="00AF082D"/>
    <w:rsid w:val="00AF0C3F"/>
    <w:rsid w:val="00AF274C"/>
    <w:rsid w:val="00AF2A63"/>
    <w:rsid w:val="00AF386C"/>
    <w:rsid w:val="00AF4118"/>
    <w:rsid w:val="00AF4212"/>
    <w:rsid w:val="00AF5364"/>
    <w:rsid w:val="00AF76EB"/>
    <w:rsid w:val="00AF7A27"/>
    <w:rsid w:val="00B03578"/>
    <w:rsid w:val="00B03727"/>
    <w:rsid w:val="00B06931"/>
    <w:rsid w:val="00B07436"/>
    <w:rsid w:val="00B10146"/>
    <w:rsid w:val="00B118EF"/>
    <w:rsid w:val="00B12989"/>
    <w:rsid w:val="00B139D2"/>
    <w:rsid w:val="00B2453F"/>
    <w:rsid w:val="00B27005"/>
    <w:rsid w:val="00B27FB1"/>
    <w:rsid w:val="00B310B9"/>
    <w:rsid w:val="00B31419"/>
    <w:rsid w:val="00B31EFE"/>
    <w:rsid w:val="00B351E0"/>
    <w:rsid w:val="00B358AC"/>
    <w:rsid w:val="00B3644A"/>
    <w:rsid w:val="00B3750E"/>
    <w:rsid w:val="00B4020C"/>
    <w:rsid w:val="00B406BE"/>
    <w:rsid w:val="00B41436"/>
    <w:rsid w:val="00B43BBA"/>
    <w:rsid w:val="00B443F9"/>
    <w:rsid w:val="00B44BA3"/>
    <w:rsid w:val="00B4521A"/>
    <w:rsid w:val="00B4720E"/>
    <w:rsid w:val="00B477CE"/>
    <w:rsid w:val="00B51308"/>
    <w:rsid w:val="00B5267E"/>
    <w:rsid w:val="00B547E5"/>
    <w:rsid w:val="00B54D79"/>
    <w:rsid w:val="00B54FB2"/>
    <w:rsid w:val="00B5545B"/>
    <w:rsid w:val="00B55F94"/>
    <w:rsid w:val="00B572D9"/>
    <w:rsid w:val="00B60751"/>
    <w:rsid w:val="00B61647"/>
    <w:rsid w:val="00B62336"/>
    <w:rsid w:val="00B65838"/>
    <w:rsid w:val="00B67344"/>
    <w:rsid w:val="00B70C33"/>
    <w:rsid w:val="00B7123F"/>
    <w:rsid w:val="00B74CC2"/>
    <w:rsid w:val="00B765FA"/>
    <w:rsid w:val="00B77362"/>
    <w:rsid w:val="00B808A6"/>
    <w:rsid w:val="00B8102F"/>
    <w:rsid w:val="00B8157E"/>
    <w:rsid w:val="00B83C94"/>
    <w:rsid w:val="00B854D7"/>
    <w:rsid w:val="00B85C30"/>
    <w:rsid w:val="00B90852"/>
    <w:rsid w:val="00B93171"/>
    <w:rsid w:val="00B96043"/>
    <w:rsid w:val="00B96C97"/>
    <w:rsid w:val="00B97696"/>
    <w:rsid w:val="00BA2D73"/>
    <w:rsid w:val="00BA2EF9"/>
    <w:rsid w:val="00BA4429"/>
    <w:rsid w:val="00BA6A0C"/>
    <w:rsid w:val="00BA6E1D"/>
    <w:rsid w:val="00BB14B3"/>
    <w:rsid w:val="00BB1609"/>
    <w:rsid w:val="00BB25B4"/>
    <w:rsid w:val="00BB345E"/>
    <w:rsid w:val="00BB60A6"/>
    <w:rsid w:val="00BB70BD"/>
    <w:rsid w:val="00BB76A9"/>
    <w:rsid w:val="00BC1AB8"/>
    <w:rsid w:val="00BC2721"/>
    <w:rsid w:val="00BC2A2D"/>
    <w:rsid w:val="00BC5CD0"/>
    <w:rsid w:val="00BC72CE"/>
    <w:rsid w:val="00BC740D"/>
    <w:rsid w:val="00BD13DA"/>
    <w:rsid w:val="00BD4632"/>
    <w:rsid w:val="00BD4A95"/>
    <w:rsid w:val="00BE192D"/>
    <w:rsid w:val="00BE3DDF"/>
    <w:rsid w:val="00BE42FC"/>
    <w:rsid w:val="00BE54E5"/>
    <w:rsid w:val="00BE6017"/>
    <w:rsid w:val="00BE7EF6"/>
    <w:rsid w:val="00BF1C12"/>
    <w:rsid w:val="00BF3312"/>
    <w:rsid w:val="00BF398E"/>
    <w:rsid w:val="00BF52D3"/>
    <w:rsid w:val="00BF59C7"/>
    <w:rsid w:val="00BF67DA"/>
    <w:rsid w:val="00C0087B"/>
    <w:rsid w:val="00C07854"/>
    <w:rsid w:val="00C07BC0"/>
    <w:rsid w:val="00C10AA3"/>
    <w:rsid w:val="00C114E3"/>
    <w:rsid w:val="00C12532"/>
    <w:rsid w:val="00C12E21"/>
    <w:rsid w:val="00C1548C"/>
    <w:rsid w:val="00C16541"/>
    <w:rsid w:val="00C17C42"/>
    <w:rsid w:val="00C2767C"/>
    <w:rsid w:val="00C3238E"/>
    <w:rsid w:val="00C325ED"/>
    <w:rsid w:val="00C34A74"/>
    <w:rsid w:val="00C3603B"/>
    <w:rsid w:val="00C411FD"/>
    <w:rsid w:val="00C413E5"/>
    <w:rsid w:val="00C436C7"/>
    <w:rsid w:val="00C457BF"/>
    <w:rsid w:val="00C464FA"/>
    <w:rsid w:val="00C46C3E"/>
    <w:rsid w:val="00C51F69"/>
    <w:rsid w:val="00C527AC"/>
    <w:rsid w:val="00C55BEB"/>
    <w:rsid w:val="00C60B2A"/>
    <w:rsid w:val="00C61A57"/>
    <w:rsid w:val="00C62717"/>
    <w:rsid w:val="00C631A4"/>
    <w:rsid w:val="00C70411"/>
    <w:rsid w:val="00C70F4A"/>
    <w:rsid w:val="00C7150D"/>
    <w:rsid w:val="00C74635"/>
    <w:rsid w:val="00C7546B"/>
    <w:rsid w:val="00C762B4"/>
    <w:rsid w:val="00C76434"/>
    <w:rsid w:val="00C82295"/>
    <w:rsid w:val="00C82530"/>
    <w:rsid w:val="00C83150"/>
    <w:rsid w:val="00C83809"/>
    <w:rsid w:val="00C8413E"/>
    <w:rsid w:val="00C90840"/>
    <w:rsid w:val="00C908F5"/>
    <w:rsid w:val="00C9099C"/>
    <w:rsid w:val="00C91FE6"/>
    <w:rsid w:val="00C9344C"/>
    <w:rsid w:val="00C937FC"/>
    <w:rsid w:val="00C940AD"/>
    <w:rsid w:val="00C9452D"/>
    <w:rsid w:val="00C95853"/>
    <w:rsid w:val="00C960BA"/>
    <w:rsid w:val="00C9629A"/>
    <w:rsid w:val="00CA007D"/>
    <w:rsid w:val="00CA1DD9"/>
    <w:rsid w:val="00CA2B18"/>
    <w:rsid w:val="00CA3C5F"/>
    <w:rsid w:val="00CA50C2"/>
    <w:rsid w:val="00CA51EF"/>
    <w:rsid w:val="00CA568D"/>
    <w:rsid w:val="00CA6DB7"/>
    <w:rsid w:val="00CB224C"/>
    <w:rsid w:val="00CB2374"/>
    <w:rsid w:val="00CB2768"/>
    <w:rsid w:val="00CB3202"/>
    <w:rsid w:val="00CB4BD4"/>
    <w:rsid w:val="00CC2388"/>
    <w:rsid w:val="00CC2CBF"/>
    <w:rsid w:val="00CC45A5"/>
    <w:rsid w:val="00CC607F"/>
    <w:rsid w:val="00CD03F3"/>
    <w:rsid w:val="00CD12B9"/>
    <w:rsid w:val="00CD46CB"/>
    <w:rsid w:val="00CD4B0B"/>
    <w:rsid w:val="00CD77E4"/>
    <w:rsid w:val="00CE12C4"/>
    <w:rsid w:val="00CE1AC9"/>
    <w:rsid w:val="00CE2284"/>
    <w:rsid w:val="00CE2C77"/>
    <w:rsid w:val="00CE3F6F"/>
    <w:rsid w:val="00CE729A"/>
    <w:rsid w:val="00CF38C5"/>
    <w:rsid w:val="00CF428D"/>
    <w:rsid w:val="00CF5EBC"/>
    <w:rsid w:val="00D00FAC"/>
    <w:rsid w:val="00D011D6"/>
    <w:rsid w:val="00D01E03"/>
    <w:rsid w:val="00D02760"/>
    <w:rsid w:val="00D02A95"/>
    <w:rsid w:val="00D02BEB"/>
    <w:rsid w:val="00D036C1"/>
    <w:rsid w:val="00D048E7"/>
    <w:rsid w:val="00D04D84"/>
    <w:rsid w:val="00D04DF2"/>
    <w:rsid w:val="00D052A8"/>
    <w:rsid w:val="00D05AD6"/>
    <w:rsid w:val="00D06826"/>
    <w:rsid w:val="00D10003"/>
    <w:rsid w:val="00D119BD"/>
    <w:rsid w:val="00D11F09"/>
    <w:rsid w:val="00D1305C"/>
    <w:rsid w:val="00D146EB"/>
    <w:rsid w:val="00D149A5"/>
    <w:rsid w:val="00D14D65"/>
    <w:rsid w:val="00D2060B"/>
    <w:rsid w:val="00D20B6B"/>
    <w:rsid w:val="00D210C5"/>
    <w:rsid w:val="00D24C98"/>
    <w:rsid w:val="00D261C5"/>
    <w:rsid w:val="00D31227"/>
    <w:rsid w:val="00D31C74"/>
    <w:rsid w:val="00D37BBE"/>
    <w:rsid w:val="00D37E0E"/>
    <w:rsid w:val="00D42B21"/>
    <w:rsid w:val="00D45178"/>
    <w:rsid w:val="00D45AB4"/>
    <w:rsid w:val="00D4633F"/>
    <w:rsid w:val="00D50355"/>
    <w:rsid w:val="00D5178F"/>
    <w:rsid w:val="00D51D35"/>
    <w:rsid w:val="00D52210"/>
    <w:rsid w:val="00D53BFF"/>
    <w:rsid w:val="00D53E7F"/>
    <w:rsid w:val="00D62B95"/>
    <w:rsid w:val="00D6336C"/>
    <w:rsid w:val="00D63BC7"/>
    <w:rsid w:val="00D65830"/>
    <w:rsid w:val="00D6657E"/>
    <w:rsid w:val="00D67388"/>
    <w:rsid w:val="00D702AC"/>
    <w:rsid w:val="00D725BA"/>
    <w:rsid w:val="00D73C66"/>
    <w:rsid w:val="00D76E95"/>
    <w:rsid w:val="00D7782C"/>
    <w:rsid w:val="00D80BC6"/>
    <w:rsid w:val="00D80CE4"/>
    <w:rsid w:val="00D817D3"/>
    <w:rsid w:val="00D86292"/>
    <w:rsid w:val="00D913D7"/>
    <w:rsid w:val="00D921F0"/>
    <w:rsid w:val="00D93FE0"/>
    <w:rsid w:val="00D940BE"/>
    <w:rsid w:val="00DA00CC"/>
    <w:rsid w:val="00DA294D"/>
    <w:rsid w:val="00DA34C3"/>
    <w:rsid w:val="00DA370E"/>
    <w:rsid w:val="00DA3723"/>
    <w:rsid w:val="00DA4926"/>
    <w:rsid w:val="00DA52FA"/>
    <w:rsid w:val="00DA6564"/>
    <w:rsid w:val="00DA65E0"/>
    <w:rsid w:val="00DA7DB3"/>
    <w:rsid w:val="00DB21E2"/>
    <w:rsid w:val="00DB4510"/>
    <w:rsid w:val="00DB474D"/>
    <w:rsid w:val="00DB4B92"/>
    <w:rsid w:val="00DB676C"/>
    <w:rsid w:val="00DC3221"/>
    <w:rsid w:val="00DC3B3F"/>
    <w:rsid w:val="00DC4354"/>
    <w:rsid w:val="00DC5060"/>
    <w:rsid w:val="00DC70C7"/>
    <w:rsid w:val="00DD4159"/>
    <w:rsid w:val="00DD484C"/>
    <w:rsid w:val="00DD7168"/>
    <w:rsid w:val="00DD71C1"/>
    <w:rsid w:val="00DD7D66"/>
    <w:rsid w:val="00DE099D"/>
    <w:rsid w:val="00DE2F61"/>
    <w:rsid w:val="00DE371C"/>
    <w:rsid w:val="00DE59A1"/>
    <w:rsid w:val="00DE771F"/>
    <w:rsid w:val="00DE7D4B"/>
    <w:rsid w:val="00DF1EE6"/>
    <w:rsid w:val="00DF2617"/>
    <w:rsid w:val="00DF2726"/>
    <w:rsid w:val="00DF2B59"/>
    <w:rsid w:val="00DF2BFF"/>
    <w:rsid w:val="00DF5F71"/>
    <w:rsid w:val="00DF7A35"/>
    <w:rsid w:val="00E003F4"/>
    <w:rsid w:val="00E027AD"/>
    <w:rsid w:val="00E053CF"/>
    <w:rsid w:val="00E06605"/>
    <w:rsid w:val="00E12D19"/>
    <w:rsid w:val="00E144B7"/>
    <w:rsid w:val="00E14A9E"/>
    <w:rsid w:val="00E15D37"/>
    <w:rsid w:val="00E16A97"/>
    <w:rsid w:val="00E204E6"/>
    <w:rsid w:val="00E21AA9"/>
    <w:rsid w:val="00E23CF0"/>
    <w:rsid w:val="00E23EC3"/>
    <w:rsid w:val="00E253AC"/>
    <w:rsid w:val="00E2714B"/>
    <w:rsid w:val="00E31294"/>
    <w:rsid w:val="00E319D9"/>
    <w:rsid w:val="00E32A7E"/>
    <w:rsid w:val="00E3757B"/>
    <w:rsid w:val="00E40128"/>
    <w:rsid w:val="00E40F94"/>
    <w:rsid w:val="00E44FD1"/>
    <w:rsid w:val="00E45D20"/>
    <w:rsid w:val="00E45F67"/>
    <w:rsid w:val="00E4601A"/>
    <w:rsid w:val="00E4707A"/>
    <w:rsid w:val="00E50613"/>
    <w:rsid w:val="00E52CA7"/>
    <w:rsid w:val="00E54746"/>
    <w:rsid w:val="00E54CE2"/>
    <w:rsid w:val="00E554AB"/>
    <w:rsid w:val="00E600FD"/>
    <w:rsid w:val="00E60490"/>
    <w:rsid w:val="00E61D8F"/>
    <w:rsid w:val="00E62316"/>
    <w:rsid w:val="00E62A49"/>
    <w:rsid w:val="00E62FB1"/>
    <w:rsid w:val="00E637F9"/>
    <w:rsid w:val="00E64E1B"/>
    <w:rsid w:val="00E655E5"/>
    <w:rsid w:val="00E6639E"/>
    <w:rsid w:val="00E67AD3"/>
    <w:rsid w:val="00E70E30"/>
    <w:rsid w:val="00E72F4B"/>
    <w:rsid w:val="00E748BA"/>
    <w:rsid w:val="00E75EB7"/>
    <w:rsid w:val="00E7661F"/>
    <w:rsid w:val="00E80701"/>
    <w:rsid w:val="00E81B64"/>
    <w:rsid w:val="00E87D7F"/>
    <w:rsid w:val="00E9030E"/>
    <w:rsid w:val="00EA0131"/>
    <w:rsid w:val="00EA7455"/>
    <w:rsid w:val="00EB39C8"/>
    <w:rsid w:val="00EB5EB8"/>
    <w:rsid w:val="00EB68C8"/>
    <w:rsid w:val="00EB7879"/>
    <w:rsid w:val="00EC2029"/>
    <w:rsid w:val="00EC204C"/>
    <w:rsid w:val="00EC306D"/>
    <w:rsid w:val="00EC3F04"/>
    <w:rsid w:val="00EC475E"/>
    <w:rsid w:val="00EC50FD"/>
    <w:rsid w:val="00EC5545"/>
    <w:rsid w:val="00EC62AB"/>
    <w:rsid w:val="00ED04E8"/>
    <w:rsid w:val="00ED1AF6"/>
    <w:rsid w:val="00ED207F"/>
    <w:rsid w:val="00ED3BAD"/>
    <w:rsid w:val="00ED7D03"/>
    <w:rsid w:val="00EE0094"/>
    <w:rsid w:val="00EE6F42"/>
    <w:rsid w:val="00EE7992"/>
    <w:rsid w:val="00EE79A1"/>
    <w:rsid w:val="00EF0661"/>
    <w:rsid w:val="00EF2A43"/>
    <w:rsid w:val="00EF3B3C"/>
    <w:rsid w:val="00EF40CC"/>
    <w:rsid w:val="00EF5891"/>
    <w:rsid w:val="00F021A9"/>
    <w:rsid w:val="00F02232"/>
    <w:rsid w:val="00F06F25"/>
    <w:rsid w:val="00F156F9"/>
    <w:rsid w:val="00F17F6E"/>
    <w:rsid w:val="00F205ED"/>
    <w:rsid w:val="00F22889"/>
    <w:rsid w:val="00F22A21"/>
    <w:rsid w:val="00F23147"/>
    <w:rsid w:val="00F265B6"/>
    <w:rsid w:val="00F2689B"/>
    <w:rsid w:val="00F27C6C"/>
    <w:rsid w:val="00F31493"/>
    <w:rsid w:val="00F31B57"/>
    <w:rsid w:val="00F31DFB"/>
    <w:rsid w:val="00F32708"/>
    <w:rsid w:val="00F33420"/>
    <w:rsid w:val="00F334D7"/>
    <w:rsid w:val="00F36146"/>
    <w:rsid w:val="00F36427"/>
    <w:rsid w:val="00F365ED"/>
    <w:rsid w:val="00F377D8"/>
    <w:rsid w:val="00F40540"/>
    <w:rsid w:val="00F41B3D"/>
    <w:rsid w:val="00F435D5"/>
    <w:rsid w:val="00F4713B"/>
    <w:rsid w:val="00F507AD"/>
    <w:rsid w:val="00F54047"/>
    <w:rsid w:val="00F54630"/>
    <w:rsid w:val="00F54DE6"/>
    <w:rsid w:val="00F57416"/>
    <w:rsid w:val="00F57B22"/>
    <w:rsid w:val="00F6321E"/>
    <w:rsid w:val="00F6340E"/>
    <w:rsid w:val="00F659C0"/>
    <w:rsid w:val="00F66D72"/>
    <w:rsid w:val="00F673C4"/>
    <w:rsid w:val="00F72916"/>
    <w:rsid w:val="00F7377F"/>
    <w:rsid w:val="00F7612F"/>
    <w:rsid w:val="00F81128"/>
    <w:rsid w:val="00F812CB"/>
    <w:rsid w:val="00F8256E"/>
    <w:rsid w:val="00F84DE8"/>
    <w:rsid w:val="00F85F67"/>
    <w:rsid w:val="00F8789B"/>
    <w:rsid w:val="00F909CF"/>
    <w:rsid w:val="00F92667"/>
    <w:rsid w:val="00F94906"/>
    <w:rsid w:val="00F9686F"/>
    <w:rsid w:val="00F96E39"/>
    <w:rsid w:val="00F97775"/>
    <w:rsid w:val="00FA1D4E"/>
    <w:rsid w:val="00FA25C6"/>
    <w:rsid w:val="00FA3105"/>
    <w:rsid w:val="00FA4766"/>
    <w:rsid w:val="00FA5BB7"/>
    <w:rsid w:val="00FA6B2E"/>
    <w:rsid w:val="00FA7580"/>
    <w:rsid w:val="00FA795D"/>
    <w:rsid w:val="00FB0555"/>
    <w:rsid w:val="00FB12FC"/>
    <w:rsid w:val="00FB1E9E"/>
    <w:rsid w:val="00FB2AF3"/>
    <w:rsid w:val="00FB6C82"/>
    <w:rsid w:val="00FB706B"/>
    <w:rsid w:val="00FC1B5F"/>
    <w:rsid w:val="00FC3E01"/>
    <w:rsid w:val="00FC4892"/>
    <w:rsid w:val="00FC534F"/>
    <w:rsid w:val="00FD0AF9"/>
    <w:rsid w:val="00FD1C52"/>
    <w:rsid w:val="00FD56D2"/>
    <w:rsid w:val="00FE0631"/>
    <w:rsid w:val="00FE2933"/>
    <w:rsid w:val="00FE393D"/>
    <w:rsid w:val="00FE3A61"/>
    <w:rsid w:val="00FE4FFE"/>
    <w:rsid w:val="00FE53CB"/>
    <w:rsid w:val="00FE7463"/>
    <w:rsid w:val="00FF2C5E"/>
    <w:rsid w:val="00FF3675"/>
    <w:rsid w:val="00FF3C57"/>
    <w:rsid w:val="00FF77D3"/>
    <w:rsid w:val="00FF7ABE"/>
    <w:rsid w:val="0284B0E9"/>
    <w:rsid w:val="035CC446"/>
    <w:rsid w:val="0564255A"/>
    <w:rsid w:val="0B50CF0E"/>
    <w:rsid w:val="0C455B4F"/>
    <w:rsid w:val="0F8D42EF"/>
    <w:rsid w:val="17DAB3E7"/>
    <w:rsid w:val="19B4EF72"/>
    <w:rsid w:val="1A30A346"/>
    <w:rsid w:val="1AE0F7FF"/>
    <w:rsid w:val="1B6725A9"/>
    <w:rsid w:val="1CB6DBDE"/>
    <w:rsid w:val="1D844082"/>
    <w:rsid w:val="1F45D7BA"/>
    <w:rsid w:val="1FFD5A92"/>
    <w:rsid w:val="228C8844"/>
    <w:rsid w:val="23918E34"/>
    <w:rsid w:val="2506228F"/>
    <w:rsid w:val="29058998"/>
    <w:rsid w:val="2A280599"/>
    <w:rsid w:val="32DE22DB"/>
    <w:rsid w:val="33576C5F"/>
    <w:rsid w:val="362C5B49"/>
    <w:rsid w:val="3785929B"/>
    <w:rsid w:val="384C9732"/>
    <w:rsid w:val="3D544E95"/>
    <w:rsid w:val="40D5142B"/>
    <w:rsid w:val="5293ED0F"/>
    <w:rsid w:val="547ED41F"/>
    <w:rsid w:val="574C3B25"/>
    <w:rsid w:val="629D0175"/>
    <w:rsid w:val="68A7CAB9"/>
    <w:rsid w:val="6BCFEEE6"/>
    <w:rsid w:val="6F54BD2D"/>
    <w:rsid w:val="724E0E5C"/>
    <w:rsid w:val="75E60316"/>
    <w:rsid w:val="7815E115"/>
    <w:rsid w:val="7F4266ED"/>
    <w:rsid w:val="7FAB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0A524"/>
  <w15:chartTrackingRefBased/>
  <w15:docId w15:val="{01C74004-5AA4-43F8-8685-61CD6F6DE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liases w:val="Dati personali"/>
    <w:qFormat/>
    <w:rsid w:val="00A02C58"/>
    <w:pPr>
      <w:spacing w:line="220" w:lineRule="exact"/>
    </w:pPr>
    <w:rPr>
      <w:rFonts w:eastAsia="Arial" w:cs="Arial"/>
      <w:color w:val="191A1A"/>
      <w:sz w:val="22"/>
      <w:szCs w:val="22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rsid w:val="00CA51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aliases w:val="MAIUSCOLO"/>
    <w:next w:val="Normale"/>
    <w:link w:val="TitoloCarattere"/>
    <w:uiPriority w:val="10"/>
    <w:rsid w:val="00C61A57"/>
    <w:pPr>
      <w:spacing w:line="276" w:lineRule="auto"/>
      <w:contextualSpacing/>
      <w:jc w:val="both"/>
    </w:pPr>
    <w:rPr>
      <w:rFonts w:ascii="Titillium Web" w:eastAsiaTheme="majorEastAsia" w:hAnsi="Titillium Web" w:cs="Times New Roman (Headings CS)"/>
      <w:b/>
      <w:caps/>
      <w:color w:val="1A1918"/>
      <w:sz w:val="20"/>
      <w:szCs w:val="56"/>
      <w:lang w:eastAsia="it-IT"/>
      <w14:ligatures w14:val="standard"/>
    </w:rPr>
  </w:style>
  <w:style w:type="paragraph" w:styleId="Intestazione">
    <w:name w:val="header"/>
    <w:basedOn w:val="Normale"/>
    <w:link w:val="IntestazioneCarattere"/>
    <w:uiPriority w:val="99"/>
    <w:unhideWhenUsed/>
    <w:rsid w:val="007D6F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6F26"/>
  </w:style>
  <w:style w:type="paragraph" w:styleId="Pidipagina">
    <w:name w:val="footer"/>
    <w:basedOn w:val="Normale"/>
    <w:link w:val="PidipaginaCarattere"/>
    <w:uiPriority w:val="99"/>
    <w:unhideWhenUsed/>
    <w:rsid w:val="007D6F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6F26"/>
  </w:style>
  <w:style w:type="paragraph" w:customStyle="1" w:styleId="Elenconumerato">
    <w:name w:val="Elenco numerato"/>
    <w:basedOn w:val="Paragrafo"/>
    <w:qFormat/>
    <w:rsid w:val="00235AB4"/>
    <w:pPr>
      <w:numPr>
        <w:numId w:val="2"/>
      </w:numPr>
    </w:pPr>
    <w:rPr>
      <w:bCs w:val="0"/>
    </w:rPr>
  </w:style>
  <w:style w:type="character" w:styleId="Collegamentoipertestuale">
    <w:name w:val="Hyperlink"/>
    <w:basedOn w:val="Carpredefinitoparagrafo"/>
    <w:uiPriority w:val="99"/>
    <w:unhideWhenUsed/>
    <w:rsid w:val="0038145E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8145E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C12E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dascaliapidipagina">
    <w:name w:val="Didascalia piè di pagina"/>
    <w:basedOn w:val="Pidipagina"/>
    <w:rsid w:val="00FB2AF3"/>
    <w:pPr>
      <w:spacing w:line="240" w:lineRule="auto"/>
      <w:jc w:val="right"/>
    </w:pPr>
    <w:rPr>
      <w:rFonts w:ascii="Titillium Web" w:hAnsi="Titillium Web"/>
      <w:color w:val="808080" w:themeColor="background1" w:themeShade="80"/>
      <w:sz w:val="16"/>
      <w:szCs w:val="16"/>
      <w:shd w:val="clear" w:color="auto" w:fill="FFFFFF"/>
    </w:rPr>
  </w:style>
  <w:style w:type="character" w:styleId="Numeropagina">
    <w:name w:val="page number"/>
    <w:basedOn w:val="Carpredefinitoparagrafo"/>
    <w:uiPriority w:val="99"/>
    <w:semiHidden/>
    <w:unhideWhenUsed/>
    <w:rsid w:val="004A72CD"/>
  </w:style>
  <w:style w:type="numbering" w:customStyle="1" w:styleId="Elencocorrente1">
    <w:name w:val="Elenco corrente1"/>
    <w:uiPriority w:val="99"/>
    <w:rsid w:val="00684BB8"/>
    <w:pPr>
      <w:numPr>
        <w:numId w:val="3"/>
      </w:numPr>
    </w:pPr>
  </w:style>
  <w:style w:type="paragraph" w:customStyle="1" w:styleId="Titolazione">
    <w:name w:val="Titolazione"/>
    <w:autoRedefine/>
    <w:rsid w:val="002701ED"/>
    <w:pPr>
      <w:ind w:left="403"/>
      <w:jc w:val="both"/>
    </w:pPr>
    <w:rPr>
      <w:rFonts w:ascii="Titillium Web" w:eastAsia="Arial" w:hAnsi="Titillium Web" w:cs="Arial"/>
      <w:b/>
      <w:bCs/>
      <w:color w:val="1A1918"/>
      <w:lang w:eastAsia="it-IT"/>
    </w:rPr>
  </w:style>
  <w:style w:type="character" w:customStyle="1" w:styleId="TitoloCarattere">
    <w:name w:val="Titolo Carattere"/>
    <w:aliases w:val="MAIUSCOLO Carattere"/>
    <w:basedOn w:val="Carpredefinitoparagrafo"/>
    <w:link w:val="Titolo"/>
    <w:uiPriority w:val="10"/>
    <w:rsid w:val="00C61A57"/>
    <w:rPr>
      <w:rFonts w:ascii="Titillium Web" w:eastAsiaTheme="majorEastAsia" w:hAnsi="Titillium Web" w:cs="Times New Roman (Headings CS)"/>
      <w:b/>
      <w:caps/>
      <w:color w:val="1A1918"/>
      <w:sz w:val="20"/>
      <w:szCs w:val="56"/>
      <w:lang w:eastAsia="it-IT"/>
      <w14:ligatures w14:val="standard"/>
    </w:rPr>
  </w:style>
  <w:style w:type="paragraph" w:styleId="Citazione">
    <w:name w:val="Quote"/>
    <w:aliases w:val="Didascalia corsivo"/>
    <w:basedOn w:val="Normale"/>
    <w:next w:val="Normale"/>
    <w:link w:val="CitazioneCarattere"/>
    <w:uiPriority w:val="29"/>
    <w:qFormat/>
    <w:rsid w:val="00CC2388"/>
    <w:pPr>
      <w:spacing w:line="240" w:lineRule="auto"/>
    </w:pPr>
    <w:rPr>
      <w:rFonts w:ascii="Titillium Web" w:hAnsi="Titillium Web"/>
      <w:i/>
      <w:iCs/>
      <w:color w:val="595A59"/>
      <w:sz w:val="20"/>
      <w:szCs w:val="24"/>
    </w:rPr>
  </w:style>
  <w:style w:type="character" w:customStyle="1" w:styleId="CitazioneCarattere">
    <w:name w:val="Citazione Carattere"/>
    <w:aliases w:val="Didascalia corsivo Carattere"/>
    <w:basedOn w:val="Carpredefinitoparagrafo"/>
    <w:link w:val="Citazione"/>
    <w:uiPriority w:val="29"/>
    <w:rsid w:val="00CC2388"/>
    <w:rPr>
      <w:rFonts w:ascii="Titillium Web" w:eastAsia="Arial" w:hAnsi="Titillium Web" w:cs="Arial"/>
      <w:i/>
      <w:iCs/>
      <w:color w:val="595A59"/>
      <w:sz w:val="20"/>
      <w:lang w:eastAsia="it-IT"/>
    </w:rPr>
  </w:style>
  <w:style w:type="numbering" w:customStyle="1" w:styleId="CurrentList1">
    <w:name w:val="Current List1"/>
    <w:uiPriority w:val="99"/>
    <w:rsid w:val="006440BF"/>
    <w:pPr>
      <w:numPr>
        <w:numId w:val="4"/>
      </w:numPr>
    </w:pPr>
  </w:style>
  <w:style w:type="numbering" w:customStyle="1" w:styleId="CurrentList2">
    <w:name w:val="Current List2"/>
    <w:uiPriority w:val="99"/>
    <w:rsid w:val="006440BF"/>
    <w:pPr>
      <w:numPr>
        <w:numId w:val="5"/>
      </w:numPr>
    </w:pPr>
  </w:style>
  <w:style w:type="numbering" w:customStyle="1" w:styleId="CurrentList3">
    <w:name w:val="Current List3"/>
    <w:uiPriority w:val="99"/>
    <w:rsid w:val="006440BF"/>
    <w:pPr>
      <w:numPr>
        <w:numId w:val="6"/>
      </w:numPr>
    </w:pPr>
  </w:style>
  <w:style w:type="numbering" w:customStyle="1" w:styleId="CurrentList4">
    <w:name w:val="Current List4"/>
    <w:uiPriority w:val="99"/>
    <w:rsid w:val="006440BF"/>
    <w:pPr>
      <w:numPr>
        <w:numId w:val="7"/>
      </w:numPr>
    </w:pPr>
  </w:style>
  <w:style w:type="character" w:customStyle="1" w:styleId="Titolo1Carattere">
    <w:name w:val="Titolo 1 Carattere"/>
    <w:basedOn w:val="Carpredefinitoparagrafo"/>
    <w:link w:val="Titolo1"/>
    <w:uiPriority w:val="9"/>
    <w:rsid w:val="00CA51E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" w:eastAsia="it-IT"/>
    </w:rPr>
  </w:style>
  <w:style w:type="paragraph" w:customStyle="1" w:styleId="Paragrafo">
    <w:name w:val="Paragrafo"/>
    <w:qFormat/>
    <w:rsid w:val="00A02C58"/>
    <w:rPr>
      <w:rFonts w:ascii="Titillium Web" w:eastAsia="Arial" w:hAnsi="Titillium Web" w:cs="Arial"/>
      <w:bCs/>
      <w:color w:val="1A1918"/>
      <w:sz w:val="22"/>
      <w:lang w:eastAsia="it-IT"/>
    </w:rPr>
  </w:style>
  <w:style w:type="character" w:customStyle="1" w:styleId="Style1">
    <w:name w:val="Style1"/>
    <w:basedOn w:val="Carpredefinitoparagrafo"/>
    <w:uiPriority w:val="1"/>
    <w:rsid w:val="00CA51EF"/>
    <w:rPr>
      <w:rFonts w:ascii="Titillium Web" w:hAnsi="Titillium Web"/>
      <w:b w:val="0"/>
      <w:i/>
      <w:color w:val="595A59"/>
    </w:rPr>
  </w:style>
  <w:style w:type="numbering" w:customStyle="1" w:styleId="CurrentList5">
    <w:name w:val="Current List5"/>
    <w:uiPriority w:val="99"/>
    <w:rsid w:val="00CA51EF"/>
    <w:pPr>
      <w:numPr>
        <w:numId w:val="8"/>
      </w:numPr>
    </w:pPr>
  </w:style>
  <w:style w:type="paragraph" w:customStyle="1" w:styleId="Elenco2liv">
    <w:name w:val="Elenco 2liv"/>
    <w:basedOn w:val="Normale"/>
    <w:next w:val="Paragrafo"/>
    <w:qFormat/>
    <w:rsid w:val="003953C1"/>
    <w:pPr>
      <w:numPr>
        <w:numId w:val="10"/>
      </w:numPr>
      <w:spacing w:line="240" w:lineRule="auto"/>
      <w:contextualSpacing/>
      <w:jc w:val="both"/>
    </w:pPr>
    <w:rPr>
      <w:rFonts w:ascii="Titillium Web" w:hAnsi="Titillium Web"/>
    </w:rPr>
  </w:style>
  <w:style w:type="paragraph" w:customStyle="1" w:styleId="Elenco1liv">
    <w:name w:val="Elenco 1liv"/>
    <w:basedOn w:val="Normale"/>
    <w:next w:val="Paragrafo"/>
    <w:qFormat/>
    <w:rsid w:val="00D14D65"/>
    <w:pPr>
      <w:numPr>
        <w:numId w:val="1"/>
      </w:numPr>
      <w:spacing w:line="240" w:lineRule="auto"/>
      <w:contextualSpacing/>
      <w:jc w:val="both"/>
    </w:pPr>
    <w:rPr>
      <w:rFonts w:ascii="Titillium Web" w:hAnsi="Titillium Web"/>
    </w:rPr>
  </w:style>
  <w:style w:type="numbering" w:customStyle="1" w:styleId="Elencocorrente2">
    <w:name w:val="Elenco corrente2"/>
    <w:uiPriority w:val="99"/>
    <w:rsid w:val="002E741B"/>
    <w:pPr>
      <w:numPr>
        <w:numId w:val="9"/>
      </w:numPr>
    </w:pPr>
  </w:style>
  <w:style w:type="numbering" w:customStyle="1" w:styleId="Elencocorrente3">
    <w:name w:val="Elenco corrente3"/>
    <w:uiPriority w:val="99"/>
    <w:rsid w:val="002E741B"/>
    <w:pPr>
      <w:numPr>
        <w:numId w:val="11"/>
      </w:numPr>
    </w:pPr>
  </w:style>
  <w:style w:type="numbering" w:customStyle="1" w:styleId="Elencocorrente4">
    <w:name w:val="Elenco corrente4"/>
    <w:uiPriority w:val="99"/>
    <w:rsid w:val="002D7BB7"/>
    <w:pPr>
      <w:numPr>
        <w:numId w:val="12"/>
      </w:numPr>
    </w:pPr>
  </w:style>
  <w:style w:type="paragraph" w:customStyle="1" w:styleId="Intestazione1">
    <w:name w:val="Intestazione1"/>
    <w:basedOn w:val="Normale"/>
    <w:qFormat/>
    <w:rsid w:val="00DA52FA"/>
    <w:pPr>
      <w:spacing w:line="240" w:lineRule="exact"/>
    </w:pPr>
    <w:rPr>
      <w:rFonts w:ascii="Titillium Web" w:hAnsi="Titillium Web"/>
      <w:b/>
      <w:color w:val="002460"/>
      <w:sz w:val="20"/>
      <w:szCs w:val="20"/>
    </w:rPr>
  </w:style>
  <w:style w:type="numbering" w:customStyle="1" w:styleId="CurrentList6">
    <w:name w:val="Current List6"/>
    <w:uiPriority w:val="99"/>
    <w:rsid w:val="00F94906"/>
    <w:pPr>
      <w:numPr>
        <w:numId w:val="13"/>
      </w:numPr>
    </w:pPr>
  </w:style>
  <w:style w:type="numbering" w:customStyle="1" w:styleId="CurrentList7">
    <w:name w:val="Current List7"/>
    <w:uiPriority w:val="99"/>
    <w:rsid w:val="00C34A74"/>
    <w:pPr>
      <w:numPr>
        <w:numId w:val="14"/>
      </w:numPr>
    </w:pPr>
  </w:style>
  <w:style w:type="numbering" w:customStyle="1" w:styleId="CurrentList8">
    <w:name w:val="Current List8"/>
    <w:uiPriority w:val="99"/>
    <w:rsid w:val="00F36427"/>
    <w:pPr>
      <w:numPr>
        <w:numId w:val="15"/>
      </w:numPr>
    </w:pPr>
  </w:style>
  <w:style w:type="numbering" w:customStyle="1" w:styleId="CurrentList9">
    <w:name w:val="Current List9"/>
    <w:uiPriority w:val="99"/>
    <w:rsid w:val="00F36427"/>
    <w:pPr>
      <w:numPr>
        <w:numId w:val="16"/>
      </w:numPr>
    </w:pPr>
  </w:style>
  <w:style w:type="numbering" w:customStyle="1" w:styleId="CurrentList10">
    <w:name w:val="Current List10"/>
    <w:uiPriority w:val="99"/>
    <w:rsid w:val="00F36427"/>
    <w:pPr>
      <w:numPr>
        <w:numId w:val="17"/>
      </w:numPr>
    </w:pPr>
  </w:style>
  <w:style w:type="numbering" w:customStyle="1" w:styleId="CurrentList11">
    <w:name w:val="Current List11"/>
    <w:uiPriority w:val="99"/>
    <w:rsid w:val="00F36427"/>
    <w:pPr>
      <w:numPr>
        <w:numId w:val="18"/>
      </w:numPr>
    </w:pPr>
  </w:style>
  <w:style w:type="numbering" w:customStyle="1" w:styleId="CurrentList12">
    <w:name w:val="Current List12"/>
    <w:uiPriority w:val="99"/>
    <w:rsid w:val="00906C1A"/>
    <w:pPr>
      <w:numPr>
        <w:numId w:val="19"/>
      </w:numPr>
    </w:pPr>
  </w:style>
  <w:style w:type="numbering" w:customStyle="1" w:styleId="CurrentList13">
    <w:name w:val="Current List13"/>
    <w:uiPriority w:val="99"/>
    <w:rsid w:val="009C6787"/>
    <w:pPr>
      <w:numPr>
        <w:numId w:val="20"/>
      </w:numPr>
    </w:pPr>
  </w:style>
  <w:style w:type="numbering" w:customStyle="1" w:styleId="CurrentList14">
    <w:name w:val="Current List14"/>
    <w:uiPriority w:val="99"/>
    <w:rsid w:val="009C6787"/>
    <w:pPr>
      <w:numPr>
        <w:numId w:val="21"/>
      </w:numPr>
    </w:pPr>
  </w:style>
  <w:style w:type="numbering" w:customStyle="1" w:styleId="CurrentList15">
    <w:name w:val="Current List15"/>
    <w:uiPriority w:val="99"/>
    <w:rsid w:val="00EA0131"/>
    <w:pPr>
      <w:numPr>
        <w:numId w:val="22"/>
      </w:numPr>
    </w:pPr>
  </w:style>
  <w:style w:type="numbering" w:customStyle="1" w:styleId="CurrentList16">
    <w:name w:val="Current List16"/>
    <w:uiPriority w:val="99"/>
    <w:rsid w:val="00EA0131"/>
    <w:pPr>
      <w:numPr>
        <w:numId w:val="23"/>
      </w:numPr>
    </w:pPr>
  </w:style>
  <w:style w:type="numbering" w:customStyle="1" w:styleId="CurrentList17">
    <w:name w:val="Current List17"/>
    <w:uiPriority w:val="99"/>
    <w:rsid w:val="00087947"/>
    <w:pPr>
      <w:numPr>
        <w:numId w:val="24"/>
      </w:numPr>
    </w:pPr>
  </w:style>
  <w:style w:type="numbering" w:customStyle="1" w:styleId="CurrentList18">
    <w:name w:val="Current List18"/>
    <w:uiPriority w:val="99"/>
    <w:rsid w:val="00087947"/>
    <w:pPr>
      <w:numPr>
        <w:numId w:val="25"/>
      </w:numPr>
    </w:pPr>
  </w:style>
  <w:style w:type="numbering" w:customStyle="1" w:styleId="CurrentList19">
    <w:name w:val="Current List19"/>
    <w:uiPriority w:val="99"/>
    <w:rsid w:val="00140403"/>
    <w:pPr>
      <w:numPr>
        <w:numId w:val="26"/>
      </w:numPr>
    </w:pPr>
  </w:style>
  <w:style w:type="numbering" w:customStyle="1" w:styleId="CurrentList20">
    <w:name w:val="Current List20"/>
    <w:uiPriority w:val="99"/>
    <w:rsid w:val="00140403"/>
    <w:pPr>
      <w:numPr>
        <w:numId w:val="27"/>
      </w:numPr>
    </w:pPr>
  </w:style>
  <w:style w:type="numbering" w:customStyle="1" w:styleId="CurrentList21">
    <w:name w:val="Current List21"/>
    <w:uiPriority w:val="99"/>
    <w:rsid w:val="00140403"/>
    <w:pPr>
      <w:numPr>
        <w:numId w:val="28"/>
      </w:numPr>
    </w:pPr>
  </w:style>
  <w:style w:type="numbering" w:customStyle="1" w:styleId="CurrentList22">
    <w:name w:val="Current List22"/>
    <w:uiPriority w:val="99"/>
    <w:rsid w:val="00140403"/>
    <w:pPr>
      <w:numPr>
        <w:numId w:val="29"/>
      </w:numPr>
    </w:pPr>
  </w:style>
  <w:style w:type="numbering" w:customStyle="1" w:styleId="CurrentList23">
    <w:name w:val="Current List23"/>
    <w:uiPriority w:val="99"/>
    <w:rsid w:val="00140403"/>
    <w:pPr>
      <w:numPr>
        <w:numId w:val="30"/>
      </w:numPr>
    </w:pPr>
  </w:style>
  <w:style w:type="numbering" w:customStyle="1" w:styleId="CurrentList24">
    <w:name w:val="Current List24"/>
    <w:uiPriority w:val="99"/>
    <w:rsid w:val="00032EBC"/>
    <w:pPr>
      <w:numPr>
        <w:numId w:val="31"/>
      </w:numPr>
    </w:pPr>
  </w:style>
  <w:style w:type="numbering" w:customStyle="1" w:styleId="CurrentList25">
    <w:name w:val="Current List25"/>
    <w:uiPriority w:val="99"/>
    <w:rsid w:val="00032EBC"/>
    <w:pPr>
      <w:numPr>
        <w:numId w:val="32"/>
      </w:numPr>
    </w:pPr>
  </w:style>
  <w:style w:type="numbering" w:customStyle="1" w:styleId="CurrentList26">
    <w:name w:val="Current List26"/>
    <w:uiPriority w:val="99"/>
    <w:rsid w:val="002E5567"/>
    <w:pPr>
      <w:numPr>
        <w:numId w:val="33"/>
      </w:numPr>
    </w:pPr>
  </w:style>
  <w:style w:type="numbering" w:customStyle="1" w:styleId="CurrentList27">
    <w:name w:val="Current List27"/>
    <w:uiPriority w:val="99"/>
    <w:rsid w:val="002E5567"/>
    <w:pPr>
      <w:numPr>
        <w:numId w:val="34"/>
      </w:numPr>
    </w:pPr>
  </w:style>
  <w:style w:type="character" w:styleId="Collegamentovisitato">
    <w:name w:val="FollowedHyperlink"/>
    <w:basedOn w:val="Carpredefinitoparagrafo"/>
    <w:uiPriority w:val="99"/>
    <w:semiHidden/>
    <w:unhideWhenUsed/>
    <w:rsid w:val="005C210A"/>
    <w:rPr>
      <w:color w:val="954F72" w:themeColor="followedHyperlink"/>
      <w:u w:val="single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F07E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F07E7"/>
    <w:rPr>
      <w:rFonts w:ascii="OCRB" w:eastAsia="Arial" w:hAnsi="OCRB" w:cs="Arial"/>
      <w:color w:val="191A1A"/>
      <w:sz w:val="20"/>
      <w:szCs w:val="20"/>
      <w:lang w:val="en"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7F07E7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003F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003F4"/>
    <w:rPr>
      <w:rFonts w:ascii="OCRB" w:eastAsia="Arial" w:hAnsi="OCRB" w:cs="Arial"/>
      <w:b/>
      <w:bCs/>
      <w:color w:val="191A1A"/>
      <w:sz w:val="20"/>
      <w:szCs w:val="20"/>
      <w:lang w:val="en" w:eastAsia="it-IT"/>
    </w:rPr>
  </w:style>
  <w:style w:type="paragraph" w:styleId="Revisione">
    <w:name w:val="Revision"/>
    <w:hidden/>
    <w:uiPriority w:val="99"/>
    <w:semiHidden/>
    <w:rsid w:val="001D170F"/>
    <w:rPr>
      <w:rFonts w:ascii="OCRB" w:eastAsia="Arial" w:hAnsi="OCRB" w:cs="Arial"/>
      <w:color w:val="191A1A"/>
      <w:sz w:val="22"/>
      <w:szCs w:val="22"/>
      <w:lang w:val="en" w:eastAsia="it-IT"/>
    </w:rPr>
  </w:style>
  <w:style w:type="paragraph" w:styleId="Paragrafoelenco">
    <w:name w:val="List Paragraph"/>
    <w:basedOn w:val="Normale"/>
    <w:uiPriority w:val="34"/>
    <w:qFormat/>
    <w:rsid w:val="002701ED"/>
    <w:pPr>
      <w:spacing w:after="160" w:line="259" w:lineRule="auto"/>
      <w:ind w:left="720"/>
      <w:contextualSpacing/>
      <w:jc w:val="both"/>
    </w:pPr>
    <w:rPr>
      <w:rFonts w:eastAsiaTheme="minorHAnsi" w:cstheme="minorBidi"/>
      <w:color w:val="auto"/>
      <w:lang w:eastAsia="en-US"/>
    </w:rPr>
  </w:style>
  <w:style w:type="paragraph" w:customStyle="1" w:styleId="Maiuscolo">
    <w:name w:val="Maiuscolo"/>
    <w:qFormat/>
    <w:rsid w:val="00F57416"/>
    <w:pPr>
      <w:spacing w:line="288" w:lineRule="auto"/>
      <w:jc w:val="both"/>
    </w:pPr>
    <w:rPr>
      <w:rFonts w:ascii="Titillium Web" w:eastAsia="Arial" w:hAnsi="Titillium Web" w:cs="Arial"/>
      <w:b/>
      <w:bCs/>
      <w:caps/>
      <w:sz w:val="20"/>
      <w:lang w:eastAsia="it-IT"/>
    </w:rPr>
  </w:style>
  <w:style w:type="paragraph" w:customStyle="1" w:styleId="DataElaborazione">
    <w:name w:val="Data Elaborazione"/>
    <w:basedOn w:val="Normale"/>
    <w:qFormat/>
    <w:rsid w:val="009F78A7"/>
    <w:pPr>
      <w:spacing w:line="240" w:lineRule="exact"/>
      <w:jc w:val="right"/>
    </w:pPr>
    <w:rPr>
      <w:rFonts w:ascii="Titillium Web" w:eastAsiaTheme="minorHAnsi" w:hAnsi="Titillium Web"/>
      <w:bCs/>
      <w:color w:val="000000" w:themeColor="text1"/>
      <w:sz w:val="20"/>
      <w:szCs w:val="20"/>
      <w:lang w:eastAsia="en-US"/>
    </w:rPr>
  </w:style>
  <w:style w:type="numbering" w:customStyle="1" w:styleId="CurrentList28">
    <w:name w:val="Current List28"/>
    <w:uiPriority w:val="99"/>
    <w:rsid w:val="00614E07"/>
    <w:pPr>
      <w:numPr>
        <w:numId w:val="35"/>
      </w:numPr>
    </w:pPr>
  </w:style>
  <w:style w:type="numbering" w:customStyle="1" w:styleId="CurrentList29">
    <w:name w:val="Current List29"/>
    <w:uiPriority w:val="99"/>
    <w:rsid w:val="00614E07"/>
    <w:pPr>
      <w:numPr>
        <w:numId w:val="36"/>
      </w:numPr>
    </w:pPr>
  </w:style>
  <w:style w:type="numbering" w:customStyle="1" w:styleId="CurrentList30">
    <w:name w:val="Current List30"/>
    <w:uiPriority w:val="99"/>
    <w:rsid w:val="00614E07"/>
    <w:pPr>
      <w:numPr>
        <w:numId w:val="37"/>
      </w:numPr>
    </w:pPr>
  </w:style>
  <w:style w:type="paragraph" w:styleId="Nessunaspaziatura">
    <w:name w:val="No Spacing"/>
    <w:uiPriority w:val="1"/>
    <w:rsid w:val="00187B9A"/>
    <w:rPr>
      <w:rFonts w:ascii="OCRB" w:eastAsia="Arial" w:hAnsi="OCRB" w:cs="Arial"/>
      <w:color w:val="191A1A"/>
      <w:sz w:val="22"/>
      <w:szCs w:val="22"/>
      <w:lang w:val="en" w:eastAsia="it-IT"/>
    </w:rPr>
  </w:style>
  <w:style w:type="numbering" w:customStyle="1" w:styleId="CurrentList31">
    <w:name w:val="Current List31"/>
    <w:uiPriority w:val="99"/>
    <w:rsid w:val="002701ED"/>
    <w:pPr>
      <w:numPr>
        <w:numId w:val="38"/>
      </w:numPr>
    </w:pPr>
  </w:style>
  <w:style w:type="numbering" w:customStyle="1" w:styleId="CurrentList32">
    <w:name w:val="Current List32"/>
    <w:uiPriority w:val="99"/>
    <w:rsid w:val="00235AB4"/>
    <w:pPr>
      <w:numPr>
        <w:numId w:val="39"/>
      </w:numPr>
    </w:pPr>
  </w:style>
  <w:style w:type="numbering" w:customStyle="1" w:styleId="CurrentList33">
    <w:name w:val="Current List33"/>
    <w:uiPriority w:val="99"/>
    <w:rsid w:val="00D14D65"/>
    <w:pPr>
      <w:numPr>
        <w:numId w:val="40"/>
      </w:numPr>
    </w:pPr>
  </w:style>
  <w:style w:type="numbering" w:customStyle="1" w:styleId="CurrentList34">
    <w:name w:val="Current List34"/>
    <w:uiPriority w:val="99"/>
    <w:rsid w:val="00D14D65"/>
    <w:pPr>
      <w:numPr>
        <w:numId w:val="41"/>
      </w:numPr>
    </w:pPr>
  </w:style>
  <w:style w:type="numbering" w:customStyle="1" w:styleId="CurrentList35">
    <w:name w:val="Current List35"/>
    <w:uiPriority w:val="99"/>
    <w:rsid w:val="00D14D65"/>
    <w:pPr>
      <w:numPr>
        <w:numId w:val="42"/>
      </w:numPr>
    </w:pPr>
  </w:style>
  <w:style w:type="numbering" w:customStyle="1" w:styleId="CurrentList36">
    <w:name w:val="Current List36"/>
    <w:uiPriority w:val="99"/>
    <w:rsid w:val="00443C3A"/>
    <w:pPr>
      <w:numPr>
        <w:numId w:val="43"/>
      </w:numPr>
    </w:pPr>
  </w:style>
  <w:style w:type="numbering" w:customStyle="1" w:styleId="CurrentList37">
    <w:name w:val="Current List37"/>
    <w:uiPriority w:val="99"/>
    <w:rsid w:val="003953C1"/>
    <w:pPr>
      <w:numPr>
        <w:numId w:val="44"/>
      </w:numPr>
    </w:pPr>
  </w:style>
  <w:style w:type="paragraph" w:customStyle="1" w:styleId="ParagrafoINPS">
    <w:name w:val="Paragrafo INPS"/>
    <w:basedOn w:val="Normale"/>
    <w:autoRedefine/>
    <w:qFormat/>
    <w:rsid w:val="00A02C58"/>
    <w:pPr>
      <w:spacing w:line="276" w:lineRule="auto"/>
      <w:ind w:left="-567" w:right="-567"/>
    </w:pPr>
    <w:rPr>
      <w:rFonts w:ascii="Titillium Web" w:hAnsi="Titillium Web"/>
      <w:color w:val="auto"/>
      <w:szCs w:val="24"/>
    </w:rPr>
  </w:style>
  <w:style w:type="paragraph" w:customStyle="1" w:styleId="Direzione">
    <w:name w:val="Direzione"/>
    <w:basedOn w:val="Intestazione"/>
    <w:qFormat/>
    <w:rsid w:val="00672C48"/>
    <w:pPr>
      <w:spacing w:line="320" w:lineRule="exact"/>
    </w:pPr>
    <w:rPr>
      <w:rFonts w:ascii="Titillium Web" w:hAnsi="Titillium Web"/>
      <w:b/>
      <w:bCs/>
      <w:color w:val="00368F"/>
    </w:rPr>
  </w:style>
  <w:style w:type="paragraph" w:customStyle="1" w:styleId="Pidipaginaprimapagina">
    <w:name w:val="Piè di pagina prima pagina"/>
    <w:basedOn w:val="Normale"/>
    <w:qFormat/>
    <w:rsid w:val="00672C48"/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0" w:lineRule="exact"/>
      <w:ind w:left="284" w:hanging="284"/>
    </w:pPr>
    <w:rPr>
      <w:rFonts w:ascii="Titillium Web" w:hAnsi="Titillium Web"/>
      <w:b/>
      <w:color w:val="2F6DD5"/>
      <w:sz w:val="20"/>
      <w:szCs w:val="20"/>
    </w:rPr>
  </w:style>
  <w:style w:type="paragraph" w:customStyle="1" w:styleId="Pidipaginasuccessive">
    <w:name w:val="Piè di pagina  successive"/>
    <w:basedOn w:val="Pidipaginaprimapagina"/>
    <w:qFormat/>
    <w:rsid w:val="00002664"/>
    <w:pPr>
      <w:spacing w:line="220" w:lineRule="exact"/>
    </w:pPr>
    <w:rPr>
      <w:sz w:val="18"/>
      <w:szCs w:val="16"/>
    </w:rPr>
  </w:style>
  <w:style w:type="paragraph" w:customStyle="1" w:styleId="Default">
    <w:name w:val="Default"/>
    <w:rsid w:val="00374E46"/>
    <w:pPr>
      <w:autoSpaceDE w:val="0"/>
      <w:autoSpaceDN w:val="0"/>
      <w:adjustRightInd w:val="0"/>
    </w:pPr>
    <w:rPr>
      <w:rFonts w:ascii="Trebuchet MS" w:hAnsi="Trebuchet MS" w:cs="Trebuchet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direzione.regionale.lombardia@postacert.inps.gov.it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iegodicostabi\AppData\Local\Temp\89255ee2-3f6b-4d2a-98cf-e268b3395129_carta_intestata.zip.129\Modelli\Carta%20intestata%20con%20logo%20sub-brand%20direzioni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tillium">
      <a:majorFont>
        <a:latin typeface="Titillium Web"/>
        <a:ea typeface=""/>
        <a:cs typeface=""/>
      </a:majorFont>
      <a:minorFont>
        <a:latin typeface="Titillium Web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64C7DA3-7918-BD42-BE92-D400E1B6F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con logo sub-brand direzioni.dotx</Template>
  <TotalTime>3</TotalTime>
  <Pages>5</Pages>
  <Words>883</Words>
  <Characters>7357</Characters>
  <Application>Microsoft Office Word</Application>
  <DocSecurity>4</DocSecurity>
  <Lines>144</Lines>
  <Paragraphs>91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Biego Di Costa Bissara Silvia Maria</dc:creator>
  <cp:keywords/>
  <dc:description/>
  <cp:lastModifiedBy>Rizzo Gaetano</cp:lastModifiedBy>
  <cp:revision>2</cp:revision>
  <cp:lastPrinted>2026-03-31T07:52:00Z</cp:lastPrinted>
  <dcterms:created xsi:type="dcterms:W3CDTF">2026-09-28T08:31:00Z</dcterms:created>
  <dcterms:modified xsi:type="dcterms:W3CDTF">2026-09-28T08:31:00Z</dcterms:modified>
</cp:coreProperties>
</file>